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CB" w:rsidRDefault="00CB69CB" w:rsidP="00CB69CB">
      <w:r>
        <w:t xml:space="preserve">      </w:t>
      </w:r>
      <w:r>
        <w:object w:dxaOrig="9451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97.5pt" o:ole="">
            <v:imagedata r:id="rId8" o:title=""/>
          </v:shape>
          <o:OLEObject Type="Embed" ProgID="AcroExch.Document.DC" ShapeID="_x0000_i1025" DrawAspect="Content" ObjectID="_1674012660" r:id="rId9"/>
        </w:object>
      </w:r>
      <w:r w:rsidR="002B6E9F">
        <w:tab/>
      </w:r>
      <w:r w:rsidR="002B6E9F">
        <w:tab/>
      </w:r>
      <w:r w:rsidR="002B6E9F">
        <w:tab/>
      </w:r>
      <w:r w:rsidR="002B6E9F">
        <w:tab/>
        <w:t>Registro Salida nº 002</w:t>
      </w:r>
    </w:p>
    <w:p w:rsidR="00CB69CB" w:rsidRPr="004D69D9" w:rsidRDefault="00CB69CB" w:rsidP="00CB69C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  <w:r w:rsidR="00C05527">
        <w:rPr>
          <w:b/>
          <w:sz w:val="20"/>
          <w:szCs w:val="20"/>
        </w:rPr>
        <w:tab/>
      </w:r>
      <w:r w:rsidR="00C05527">
        <w:rPr>
          <w:b/>
          <w:sz w:val="20"/>
          <w:szCs w:val="20"/>
        </w:rPr>
        <w:tab/>
      </w:r>
      <w:r w:rsidR="00C05527">
        <w:rPr>
          <w:b/>
          <w:sz w:val="20"/>
          <w:szCs w:val="20"/>
        </w:rPr>
        <w:tab/>
        <w:t>Fecha 02 febrero 2021</w:t>
      </w:r>
    </w:p>
    <w:p w:rsidR="00CB69CB" w:rsidRPr="004D69D9" w:rsidRDefault="00CB69CB" w:rsidP="00CB69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CB69CB" w:rsidRPr="004D69D9" w:rsidRDefault="00CB69CB" w:rsidP="00CB69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1528F8">
        <w:rPr>
          <w:b/>
          <w:sz w:val="20"/>
          <w:szCs w:val="20"/>
        </w:rPr>
        <w:t>Pabellón Insular Santiago Martin</w:t>
      </w:r>
    </w:p>
    <w:p w:rsidR="00CB69CB" w:rsidRDefault="001528F8" w:rsidP="00CB69C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1528F8" w:rsidRDefault="001528F8" w:rsidP="00CB69CB">
      <w:pPr>
        <w:rPr>
          <w:b/>
          <w:sz w:val="20"/>
          <w:szCs w:val="20"/>
        </w:rPr>
      </w:pPr>
      <w:r>
        <w:rPr>
          <w:b/>
          <w:sz w:val="20"/>
          <w:szCs w:val="20"/>
        </w:rPr>
        <w:t>Tenerife</w:t>
      </w:r>
    </w:p>
    <w:p w:rsidR="00CB69CB" w:rsidRPr="00394E84" w:rsidRDefault="00CB69CB" w:rsidP="00CB69CB">
      <w:pPr>
        <w:rPr>
          <w:sz w:val="22"/>
          <w:szCs w:val="22"/>
        </w:rPr>
      </w:pPr>
    </w:p>
    <w:p w:rsidR="00920C47" w:rsidRPr="00394E84" w:rsidRDefault="00920C47" w:rsidP="00920C4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ACTA </w:t>
      </w:r>
      <w:r w:rsidRPr="00394E84">
        <w:rPr>
          <w:b/>
          <w:sz w:val="22"/>
          <w:szCs w:val="22"/>
        </w:rPr>
        <w:t xml:space="preserve"> DE</w:t>
      </w:r>
      <w:r>
        <w:rPr>
          <w:b/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ASAMBLEA GENERAL"/>
        </w:smartTagPr>
        <w:r>
          <w:rPr>
            <w:b/>
            <w:sz w:val="22"/>
            <w:szCs w:val="22"/>
          </w:rPr>
          <w:t>LA ASAMBLEA GENERAL</w:t>
        </w:r>
      </w:smartTag>
      <w:r>
        <w:rPr>
          <w:b/>
          <w:sz w:val="22"/>
          <w:szCs w:val="22"/>
        </w:rPr>
        <w:t xml:space="preserve"> </w:t>
      </w:r>
      <w:r w:rsidR="0061313C">
        <w:rPr>
          <w:b/>
          <w:sz w:val="22"/>
          <w:szCs w:val="22"/>
        </w:rPr>
        <w:t>EXTRA</w:t>
      </w:r>
      <w:r>
        <w:rPr>
          <w:b/>
          <w:sz w:val="22"/>
          <w:szCs w:val="22"/>
        </w:rPr>
        <w:t>ORDINARIA</w:t>
      </w:r>
      <w:r w:rsidRPr="00394E84">
        <w:rPr>
          <w:b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Federaci￳n Canaria"/>
        </w:smartTagPr>
        <w:r w:rsidRPr="00394E84">
          <w:rPr>
            <w:b/>
            <w:sz w:val="22"/>
            <w:szCs w:val="22"/>
          </w:rPr>
          <w:t>LA FEDERACIÓN CANARIA</w:t>
        </w:r>
      </w:smartTag>
      <w:r w:rsidR="001528F8">
        <w:rPr>
          <w:b/>
          <w:sz w:val="22"/>
          <w:szCs w:val="22"/>
        </w:rPr>
        <w:t xml:space="preserve"> DE CAZA, CELEBRADA EL 30</w:t>
      </w:r>
      <w:r>
        <w:rPr>
          <w:b/>
          <w:sz w:val="22"/>
          <w:szCs w:val="22"/>
        </w:rPr>
        <w:t xml:space="preserve"> DE ENERO</w:t>
      </w:r>
      <w:r w:rsidRPr="00394E84">
        <w:rPr>
          <w:b/>
          <w:sz w:val="22"/>
          <w:szCs w:val="22"/>
        </w:rPr>
        <w:t xml:space="preserve"> D</w:t>
      </w:r>
      <w:r w:rsidR="001528F8">
        <w:rPr>
          <w:b/>
          <w:sz w:val="22"/>
          <w:szCs w:val="22"/>
        </w:rPr>
        <w:t>E 2021</w:t>
      </w:r>
      <w:r w:rsidRPr="00394E84">
        <w:rPr>
          <w:b/>
          <w:sz w:val="22"/>
          <w:szCs w:val="22"/>
        </w:rPr>
        <w:t>.</w:t>
      </w:r>
    </w:p>
    <w:p w:rsidR="00920C47" w:rsidRPr="00394E84" w:rsidRDefault="00920C47" w:rsidP="00920C47">
      <w:pPr>
        <w:jc w:val="both"/>
        <w:rPr>
          <w:sz w:val="22"/>
          <w:szCs w:val="22"/>
        </w:rPr>
      </w:pPr>
    </w:p>
    <w:p w:rsidR="005047C5" w:rsidRDefault="005047C5" w:rsidP="005047C5">
      <w:pPr>
        <w:jc w:val="both"/>
      </w:pPr>
      <w:r>
        <w:t>En Santa Cruz de Tenerife en reunión Telemática programa (ZOOM), dado que por el estado de alarma Covid 19 y no poder ser presencial y no poderse reunir todos los Asambleístas por estar en  Fase 2 Fase 3 y Fase 4 que tienen algunas Islas, siendo las 10,00 horas del día 30 de enero de 2021</w:t>
      </w:r>
      <w:r w:rsidR="0067710F">
        <w:t>, se reúne La Asamblea General Extraor</w:t>
      </w:r>
      <w:r>
        <w:t>dinaria de La Federación Canaria de Caza, en segunda convocatoria, con la asistencia de los siguientes miembros y con arreglo al siguiente:</w:t>
      </w:r>
    </w:p>
    <w:p w:rsidR="00920C47" w:rsidRDefault="00920C47" w:rsidP="00920C47">
      <w:pPr>
        <w:jc w:val="both"/>
        <w:rPr>
          <w:sz w:val="22"/>
          <w:szCs w:val="22"/>
        </w:rPr>
      </w:pPr>
    </w:p>
    <w:p w:rsidR="001528F8" w:rsidRPr="00394E84" w:rsidRDefault="001528F8" w:rsidP="00920C47">
      <w:pPr>
        <w:jc w:val="both"/>
        <w:rPr>
          <w:sz w:val="22"/>
          <w:szCs w:val="22"/>
        </w:rPr>
      </w:pPr>
    </w:p>
    <w:p w:rsidR="001528F8" w:rsidRDefault="001528F8" w:rsidP="001528F8">
      <w:pPr>
        <w:jc w:val="both"/>
        <w:rPr>
          <w:sz w:val="22"/>
          <w:szCs w:val="22"/>
        </w:rPr>
      </w:pPr>
      <w:r w:rsidRPr="00394E84">
        <w:rPr>
          <w:sz w:val="22"/>
          <w:szCs w:val="22"/>
        </w:rPr>
        <w:t>D</w:t>
      </w:r>
      <w:r>
        <w:rPr>
          <w:sz w:val="22"/>
          <w:szCs w:val="22"/>
        </w:rPr>
        <w:t>. Marcial Juvenal Rodríguez Curbelo</w:t>
      </w:r>
      <w:r w:rsidRPr="00394E84">
        <w:rPr>
          <w:sz w:val="22"/>
          <w:szCs w:val="22"/>
        </w:rPr>
        <w:t xml:space="preserve"> (Presidente)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Juan Falcón García (Vicepresidente)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Juan Roberto Rodríguez Brito (asesor)</w:t>
      </w:r>
    </w:p>
    <w:p w:rsidR="001528F8" w:rsidRDefault="001528F8" w:rsidP="001528F8">
      <w:pPr>
        <w:jc w:val="both"/>
        <w:rPr>
          <w:sz w:val="22"/>
          <w:szCs w:val="22"/>
        </w:rPr>
      </w:pPr>
      <w:r w:rsidRPr="00394E84">
        <w:rPr>
          <w:sz w:val="22"/>
          <w:szCs w:val="22"/>
        </w:rPr>
        <w:t>D. Juan José Cabrera Abreu (Secretario)</w:t>
      </w:r>
    </w:p>
    <w:p w:rsidR="001528F8" w:rsidRPr="00394E84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Alfonso Dorta Cedres (Tesorero)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Vocal 1º Delg Insular de la FCC en el Hierro </w:t>
      </w:r>
      <w:r>
        <w:rPr>
          <w:sz w:val="22"/>
          <w:szCs w:val="22"/>
        </w:rPr>
        <w:tab/>
        <w:t>D. José Ramón Hernández Carballo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Vocal 2º Área Igualdad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Dña. María del Pilar Romero Bordón</w:t>
      </w:r>
    </w:p>
    <w:p w:rsidR="006B3532" w:rsidRDefault="006B3532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Vocal 3º Área Deportiva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Angel Antonio Berzal Plasencia</w:t>
      </w:r>
    </w:p>
    <w:p w:rsidR="006B3532" w:rsidRPr="00B332A1" w:rsidRDefault="006B3532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Vocal 4º Área Gestión y Deporte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Jose Cristo Cruz Santana</w:t>
      </w:r>
    </w:p>
    <w:p w:rsidR="001528F8" w:rsidRPr="00E76B9C" w:rsidRDefault="001528F8" w:rsidP="001528F8">
      <w:pPr>
        <w:jc w:val="both"/>
        <w:rPr>
          <w:sz w:val="20"/>
          <w:szCs w:val="20"/>
        </w:rPr>
      </w:pPr>
      <w:r>
        <w:rPr>
          <w:sz w:val="22"/>
          <w:szCs w:val="22"/>
        </w:rPr>
        <w:t>Presidente FED. Insular Caza TFE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0"/>
          <w:szCs w:val="20"/>
        </w:rPr>
        <w:t xml:space="preserve">D. </w:t>
      </w:r>
      <w:r w:rsidRPr="00AF2F6E">
        <w:rPr>
          <w:sz w:val="22"/>
          <w:szCs w:val="22"/>
        </w:rPr>
        <w:t>Sebastián López Urbano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Presidente FED. Insular Caza Gran Cana</w:t>
      </w:r>
      <w:r w:rsidR="0001330F">
        <w:rPr>
          <w:sz w:val="22"/>
          <w:szCs w:val="22"/>
        </w:rPr>
        <w:t>ria</w:t>
      </w:r>
      <w:r w:rsidR="0001330F">
        <w:rPr>
          <w:sz w:val="22"/>
          <w:szCs w:val="22"/>
        </w:rPr>
        <w:tab/>
        <w:t>D. Eulogio Lantigua Trujillo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Presidente FED. Insular Caza Fuerteventura</w:t>
      </w:r>
      <w:r>
        <w:rPr>
          <w:sz w:val="22"/>
          <w:szCs w:val="22"/>
        </w:rPr>
        <w:tab/>
        <w:t xml:space="preserve">D. Cesar Manuel Alonso Junquera </w:t>
      </w:r>
    </w:p>
    <w:p w:rsidR="001528F8" w:rsidRDefault="001528F8" w:rsidP="001528F8">
      <w:pPr>
        <w:rPr>
          <w:sz w:val="22"/>
          <w:szCs w:val="22"/>
        </w:rPr>
      </w:pPr>
      <w:r w:rsidRPr="00394E84">
        <w:rPr>
          <w:sz w:val="22"/>
          <w:szCs w:val="22"/>
        </w:rPr>
        <w:t>Presidente</w:t>
      </w:r>
      <w:r>
        <w:rPr>
          <w:sz w:val="22"/>
          <w:szCs w:val="22"/>
        </w:rPr>
        <w:t xml:space="preserve"> FED. Insular Caza la Palma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Francisco Javier Triana Méndez</w:t>
      </w:r>
    </w:p>
    <w:p w:rsidR="001528F8" w:rsidRPr="006223F2" w:rsidRDefault="001528F8" w:rsidP="001528F8">
      <w:pPr>
        <w:rPr>
          <w:sz w:val="22"/>
          <w:szCs w:val="22"/>
        </w:rPr>
      </w:pPr>
      <w:r>
        <w:rPr>
          <w:sz w:val="22"/>
          <w:szCs w:val="22"/>
        </w:rPr>
        <w:t>Presidente FED. Insular Caza la Gomera</w:t>
      </w:r>
      <w:r>
        <w:rPr>
          <w:sz w:val="22"/>
          <w:szCs w:val="22"/>
        </w:rPr>
        <w:tab/>
        <w:t>D. Guillermo Medina Martin</w:t>
      </w:r>
    </w:p>
    <w:p w:rsidR="001528F8" w:rsidRPr="00B07030" w:rsidRDefault="001528F8" w:rsidP="001528F8">
      <w:pPr>
        <w:rPr>
          <w:sz w:val="22"/>
          <w:szCs w:val="22"/>
        </w:rPr>
      </w:pPr>
    </w:p>
    <w:p w:rsidR="001528F8" w:rsidRDefault="001528F8" w:rsidP="001528F8">
      <w:pPr>
        <w:rPr>
          <w:sz w:val="22"/>
          <w:szCs w:val="22"/>
        </w:rPr>
      </w:pPr>
    </w:p>
    <w:p w:rsidR="001528F8" w:rsidRPr="00E73595" w:rsidRDefault="001528F8" w:rsidP="001528F8">
      <w:pPr>
        <w:jc w:val="both"/>
        <w:rPr>
          <w:b/>
        </w:rPr>
      </w:pPr>
      <w:r w:rsidRPr="005E3EFB">
        <w:rPr>
          <w:b/>
        </w:rPr>
        <w:t xml:space="preserve">Estamentos de </w:t>
      </w:r>
      <w:r>
        <w:rPr>
          <w:b/>
        </w:rPr>
        <w:t>C</w:t>
      </w:r>
      <w:r w:rsidRPr="005E3EFB">
        <w:rPr>
          <w:b/>
        </w:rPr>
        <w:t>lubes:</w:t>
      </w:r>
    </w:p>
    <w:p w:rsidR="001528F8" w:rsidRPr="0039377B" w:rsidRDefault="001C0C96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Juan Falcón García</w:t>
      </w:r>
      <w:r w:rsidR="001528F8" w:rsidRPr="0039377B">
        <w:rPr>
          <w:sz w:val="22"/>
          <w:szCs w:val="22"/>
        </w:rPr>
        <w:t>, en representación Club Sdad. Norte de Gran Canaria</w:t>
      </w:r>
    </w:p>
    <w:p w:rsidR="001528F8" w:rsidRDefault="001C0C96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María del Pilar Romero Bordón</w:t>
      </w:r>
      <w:r w:rsidR="001528F8" w:rsidRPr="0039377B">
        <w:rPr>
          <w:sz w:val="22"/>
          <w:szCs w:val="22"/>
        </w:rPr>
        <w:t>, en representación Club Sdad. Huronera Valsequillo</w:t>
      </w:r>
    </w:p>
    <w:p w:rsidR="001528F8" w:rsidRPr="0039377B" w:rsidRDefault="0001330F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D. María José Rodríguez Batista </w:t>
      </w:r>
      <w:r w:rsidR="001528F8">
        <w:rPr>
          <w:sz w:val="22"/>
          <w:szCs w:val="22"/>
        </w:rPr>
        <w:t>en representación de Club Sdad. Cocadeca</w:t>
      </w:r>
    </w:p>
    <w:p w:rsidR="001528F8" w:rsidRPr="0039377B" w:rsidRDefault="001C0C96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Miguel Rodríguez Barrera</w:t>
      </w:r>
      <w:r w:rsidR="001528F8" w:rsidRPr="0039377B">
        <w:rPr>
          <w:sz w:val="22"/>
          <w:szCs w:val="22"/>
        </w:rPr>
        <w:t xml:space="preserve">, en </w:t>
      </w:r>
      <w:r>
        <w:rPr>
          <w:sz w:val="22"/>
          <w:szCs w:val="22"/>
        </w:rPr>
        <w:t>representación Club Sdad. Caza Fuerteventura</w:t>
      </w:r>
    </w:p>
    <w:p w:rsidR="001528F8" w:rsidRPr="00B9623A" w:rsidRDefault="001528F8" w:rsidP="001528F8">
      <w:pPr>
        <w:jc w:val="both"/>
        <w:rPr>
          <w:sz w:val="20"/>
          <w:szCs w:val="20"/>
        </w:rPr>
      </w:pPr>
      <w:r w:rsidRPr="00B9623A">
        <w:rPr>
          <w:sz w:val="22"/>
          <w:szCs w:val="22"/>
        </w:rPr>
        <w:t xml:space="preserve">D. Antonio Félix Fernández Quintero, en </w:t>
      </w:r>
      <w:r w:rsidRPr="00B9623A">
        <w:rPr>
          <w:sz w:val="20"/>
          <w:szCs w:val="20"/>
        </w:rPr>
        <w:t>representación Club Nueva Sdad. de Caza de Lanzarote</w:t>
      </w:r>
    </w:p>
    <w:p w:rsidR="001528F8" w:rsidRDefault="001528F8" w:rsidP="001528F8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>D. Andrés Luis Yanes, en representación Club Sdad. Caza Villa de Mazo</w:t>
      </w:r>
    </w:p>
    <w:p w:rsidR="001528F8" w:rsidRDefault="00C25B22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D. </w:t>
      </w:r>
      <w:r w:rsidR="00AE2417">
        <w:rPr>
          <w:sz w:val="22"/>
          <w:szCs w:val="22"/>
        </w:rPr>
        <w:t>José Ramón Hernández Carballo</w:t>
      </w:r>
      <w:r w:rsidR="001528F8">
        <w:rPr>
          <w:sz w:val="22"/>
          <w:szCs w:val="22"/>
        </w:rPr>
        <w:t>, en representación Club de Caza Herosabina</w:t>
      </w:r>
    </w:p>
    <w:p w:rsidR="001528F8" w:rsidRPr="0039377B" w:rsidRDefault="001C0C96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Juan José Cabrera Abreu</w:t>
      </w:r>
      <w:r w:rsidR="001528F8">
        <w:rPr>
          <w:sz w:val="22"/>
          <w:szCs w:val="22"/>
        </w:rPr>
        <w:t>, en representación Asoc. Caza Ntra. Sra. Guadalupe</w:t>
      </w:r>
    </w:p>
    <w:p w:rsidR="001528F8" w:rsidRPr="0039377B" w:rsidRDefault="0001330F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D. Jacinto Díaz Díaz</w:t>
      </w:r>
      <w:r w:rsidR="001528F8" w:rsidRPr="0039377B">
        <w:rPr>
          <w:sz w:val="22"/>
          <w:szCs w:val="22"/>
        </w:rPr>
        <w:t>, en representación Club Sdad. Caza Ntr</w:t>
      </w:r>
      <w:r w:rsidR="001528F8">
        <w:rPr>
          <w:sz w:val="22"/>
          <w:szCs w:val="22"/>
        </w:rPr>
        <w:t>a</w:t>
      </w:r>
      <w:r w:rsidR="001528F8" w:rsidRPr="0039377B">
        <w:rPr>
          <w:sz w:val="22"/>
          <w:szCs w:val="22"/>
        </w:rPr>
        <w:t xml:space="preserve">. Sra. Rosario </w:t>
      </w:r>
    </w:p>
    <w:p w:rsidR="001528F8" w:rsidRPr="0039377B" w:rsidRDefault="001528F8" w:rsidP="001528F8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 xml:space="preserve">D. Nicolás Antonio Porras Gómez, en representación Club As. Caza </w:t>
      </w:r>
      <w:r>
        <w:rPr>
          <w:sz w:val="22"/>
          <w:szCs w:val="22"/>
        </w:rPr>
        <w:t xml:space="preserve">de Los </w:t>
      </w:r>
      <w:r w:rsidRPr="0039377B">
        <w:rPr>
          <w:sz w:val="22"/>
          <w:szCs w:val="22"/>
        </w:rPr>
        <w:t xml:space="preserve">Chicharreros </w:t>
      </w:r>
    </w:p>
    <w:p w:rsidR="001528F8" w:rsidRDefault="001528F8" w:rsidP="001528F8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>D. Carlos García Hernández, en representación Club Sdad. Caza Norte Teide</w:t>
      </w:r>
    </w:p>
    <w:p w:rsidR="001528F8" w:rsidRPr="0039377B" w:rsidRDefault="001528F8" w:rsidP="001528F8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 xml:space="preserve">D. </w:t>
      </w:r>
      <w:r>
        <w:rPr>
          <w:sz w:val="22"/>
          <w:szCs w:val="22"/>
        </w:rPr>
        <w:t>Alberto de la Rosa Mejía, en representación Club Soc. El Picacho Barranco Hondo</w:t>
      </w:r>
    </w:p>
    <w:p w:rsidR="001528F8" w:rsidRPr="006A066C" w:rsidRDefault="001528F8" w:rsidP="001528F8">
      <w:pPr>
        <w:jc w:val="both"/>
        <w:rPr>
          <w:b/>
          <w:sz w:val="22"/>
          <w:szCs w:val="22"/>
        </w:rPr>
      </w:pPr>
      <w:r w:rsidRPr="0039377B">
        <w:rPr>
          <w:sz w:val="22"/>
          <w:szCs w:val="22"/>
        </w:rPr>
        <w:t>D. Francisco Gutiérrez Yumar, en representación Club Sdad. Parada Acentejo</w:t>
      </w:r>
    </w:p>
    <w:p w:rsidR="001528F8" w:rsidRDefault="001528F8" w:rsidP="001528F8">
      <w:r>
        <w:lastRenderedPageBreak/>
        <w:t xml:space="preserve">    </w:t>
      </w:r>
      <w:r>
        <w:object w:dxaOrig="9451" w:dyaOrig="12150">
          <v:shape id="_x0000_i1026" type="#_x0000_t75" style="width:75.75pt;height:97.5pt" o:ole="">
            <v:imagedata r:id="rId8" o:title=""/>
          </v:shape>
          <o:OLEObject Type="Embed" ProgID="AcroExch.Document.DC" ShapeID="_x0000_i1026" DrawAspect="Content" ObjectID="_1674012661" r:id="rId10"/>
        </w:object>
      </w:r>
    </w:p>
    <w:p w:rsidR="001528F8" w:rsidRPr="004D69D9" w:rsidRDefault="001528F8" w:rsidP="001528F8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</w:p>
    <w:p w:rsidR="001528F8" w:rsidRPr="004D69D9" w:rsidRDefault="001528F8" w:rsidP="001528F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1528F8" w:rsidRDefault="001528F8" w:rsidP="001528F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4D69D9">
        <w:rPr>
          <w:b/>
          <w:sz w:val="20"/>
          <w:szCs w:val="20"/>
        </w:rPr>
        <w:t>c/</w:t>
      </w:r>
      <w:r>
        <w:rPr>
          <w:b/>
          <w:sz w:val="20"/>
          <w:szCs w:val="20"/>
        </w:rPr>
        <w:t xml:space="preserve"> Mercedes s/nº</w:t>
      </w:r>
    </w:p>
    <w:p w:rsidR="001528F8" w:rsidRPr="004D69D9" w:rsidRDefault="001528F8" w:rsidP="001528F8">
      <w:pPr>
        <w:rPr>
          <w:b/>
          <w:sz w:val="20"/>
          <w:szCs w:val="20"/>
        </w:rPr>
      </w:pPr>
      <w:r>
        <w:rPr>
          <w:b/>
          <w:sz w:val="20"/>
          <w:szCs w:val="20"/>
        </w:rPr>
        <w:t>Pabellón Insular Santiago Martín</w:t>
      </w:r>
    </w:p>
    <w:p w:rsidR="001528F8" w:rsidRPr="004D69D9" w:rsidRDefault="001528F8" w:rsidP="001528F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Los Majuelos</w:t>
      </w:r>
    </w:p>
    <w:p w:rsidR="001528F8" w:rsidRDefault="001528F8" w:rsidP="001528F8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1528F8" w:rsidRDefault="001528F8" w:rsidP="001528F8">
      <w:pPr>
        <w:rPr>
          <w:sz w:val="22"/>
          <w:szCs w:val="22"/>
        </w:rPr>
      </w:pPr>
      <w:r>
        <w:rPr>
          <w:sz w:val="22"/>
          <w:szCs w:val="22"/>
        </w:rPr>
        <w:t xml:space="preserve">            TENERIFE</w:t>
      </w:r>
    </w:p>
    <w:p w:rsidR="001528F8" w:rsidRDefault="001528F8" w:rsidP="001528F8">
      <w:pPr>
        <w:jc w:val="both"/>
        <w:rPr>
          <w:b/>
        </w:rPr>
      </w:pPr>
    </w:p>
    <w:p w:rsidR="001528F8" w:rsidRPr="005E3EFB" w:rsidRDefault="001528F8" w:rsidP="001528F8">
      <w:pPr>
        <w:jc w:val="both"/>
        <w:rPr>
          <w:b/>
        </w:rPr>
      </w:pPr>
      <w:r w:rsidRPr="005E3EFB">
        <w:rPr>
          <w:b/>
        </w:rPr>
        <w:t>Estamentos de Deportistas:</w:t>
      </w:r>
    </w:p>
    <w:p w:rsidR="001528F8" w:rsidRDefault="001528F8" w:rsidP="001528F8">
      <w:pPr>
        <w:jc w:val="both"/>
      </w:pPr>
    </w:p>
    <w:p w:rsidR="001528F8" w:rsidRDefault="001528F8" w:rsidP="001528F8">
      <w:pPr>
        <w:jc w:val="both"/>
        <w:rPr>
          <w:sz w:val="22"/>
          <w:szCs w:val="22"/>
        </w:rPr>
      </w:pPr>
      <w:r w:rsidRPr="00E73595">
        <w:rPr>
          <w:sz w:val="22"/>
          <w:szCs w:val="22"/>
        </w:rPr>
        <w:t>Isla d</w:t>
      </w:r>
      <w:r>
        <w:rPr>
          <w:sz w:val="22"/>
          <w:szCs w:val="22"/>
        </w:rPr>
        <w:t xml:space="preserve">e Gran Canaria: </w:t>
      </w:r>
      <w:r>
        <w:rPr>
          <w:sz w:val="22"/>
          <w:szCs w:val="22"/>
        </w:rPr>
        <w:tab/>
        <w:t>D. Ricardo Javier Medina Almeida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María del Pilar Romero Bordón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Iván García Ruano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Fuerteventura</w:t>
      </w:r>
      <w:r>
        <w:rPr>
          <w:sz w:val="22"/>
          <w:szCs w:val="22"/>
        </w:rPr>
        <w:tab/>
        <w:t>D. Blas Manuel Acosta Medina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Lanzarote</w:t>
      </w:r>
      <w:r>
        <w:rPr>
          <w:sz w:val="22"/>
          <w:szCs w:val="22"/>
        </w:rPr>
        <w:tab/>
        <w:t>D. Miguel Ángel Barreiro Cano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 La Palma: </w:t>
      </w:r>
      <w:r>
        <w:rPr>
          <w:sz w:val="22"/>
          <w:szCs w:val="22"/>
        </w:rPr>
        <w:tab/>
        <w:t>D. Juan Roberto Rodríguez Brito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la Gomera:</w:t>
      </w:r>
      <w:r>
        <w:rPr>
          <w:sz w:val="22"/>
          <w:szCs w:val="22"/>
        </w:rPr>
        <w:tab/>
        <w:t>D. José David Brito Darías</w:t>
      </w:r>
      <w:r w:rsidR="00160C5E">
        <w:rPr>
          <w:sz w:val="22"/>
          <w:szCs w:val="22"/>
        </w:rPr>
        <w:t xml:space="preserve"> </w:t>
      </w:r>
      <w:r w:rsidR="00160C5E" w:rsidRPr="00160C5E">
        <w:rPr>
          <w:b/>
          <w:sz w:val="22"/>
          <w:szCs w:val="22"/>
        </w:rPr>
        <w:t xml:space="preserve">excusa </w:t>
      </w:r>
      <w:r w:rsidR="00595635">
        <w:rPr>
          <w:b/>
          <w:sz w:val="22"/>
          <w:szCs w:val="22"/>
        </w:rPr>
        <w:t>asistencia</w:t>
      </w:r>
    </w:p>
    <w:p w:rsidR="001528F8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del Hierro: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José Ramón Hernández Carballo</w:t>
      </w:r>
      <w:r w:rsidRPr="00E84484">
        <w:rPr>
          <w:sz w:val="22"/>
          <w:szCs w:val="22"/>
        </w:rPr>
        <w:t xml:space="preserve"> </w:t>
      </w:r>
    </w:p>
    <w:p w:rsidR="001528F8" w:rsidRPr="007C2B30" w:rsidRDefault="001528F8" w:rsidP="001528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 Tenerife: </w:t>
      </w:r>
      <w:r>
        <w:rPr>
          <w:sz w:val="22"/>
          <w:szCs w:val="22"/>
        </w:rPr>
        <w:tab/>
        <w:t>D. Pedro López Siverio</w:t>
      </w:r>
    </w:p>
    <w:p w:rsidR="001528F8" w:rsidRDefault="001528F8" w:rsidP="001528F8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1CCC">
        <w:t>D. José Ricardo Delgado Pérez</w:t>
      </w:r>
      <w:r w:rsidR="0001330F">
        <w:t xml:space="preserve"> no comparece</w:t>
      </w:r>
    </w:p>
    <w:p w:rsidR="001528F8" w:rsidRDefault="001528F8" w:rsidP="001528F8">
      <w:pPr>
        <w:jc w:val="both"/>
      </w:pPr>
      <w:r>
        <w:tab/>
      </w:r>
      <w:r>
        <w:tab/>
      </w:r>
      <w:r>
        <w:tab/>
        <w:t>D. Ignacio Santos García</w:t>
      </w:r>
      <w:r w:rsidR="0001330F" w:rsidRPr="0001330F">
        <w:t xml:space="preserve"> </w:t>
      </w:r>
      <w:r w:rsidR="0001330F">
        <w:t>no comparece</w:t>
      </w:r>
    </w:p>
    <w:p w:rsidR="001528F8" w:rsidRDefault="001528F8" w:rsidP="001528F8">
      <w:pPr>
        <w:jc w:val="both"/>
      </w:pPr>
      <w:r>
        <w:tab/>
      </w:r>
      <w:r>
        <w:tab/>
      </w:r>
      <w:r>
        <w:tab/>
        <w:t>D. Isabelino Martin Devora</w:t>
      </w:r>
      <w:r w:rsidR="0001330F" w:rsidRPr="0001330F">
        <w:t xml:space="preserve"> </w:t>
      </w:r>
      <w:r w:rsidR="0001330F">
        <w:t>no comparece</w:t>
      </w:r>
    </w:p>
    <w:p w:rsidR="001528F8" w:rsidRPr="00301CCC" w:rsidRDefault="001528F8" w:rsidP="001528F8">
      <w:pPr>
        <w:jc w:val="both"/>
      </w:pPr>
      <w:r>
        <w:tab/>
      </w:r>
      <w:r>
        <w:tab/>
      </w:r>
      <w:r>
        <w:tab/>
        <w:t>D. Rafael Toledo Cabrera</w:t>
      </w:r>
      <w:r w:rsidR="0001330F" w:rsidRPr="0001330F">
        <w:t xml:space="preserve"> </w:t>
      </w:r>
      <w:r w:rsidR="0001330F">
        <w:t>no comparece</w:t>
      </w:r>
    </w:p>
    <w:p w:rsidR="001528F8" w:rsidRDefault="001528F8" w:rsidP="001528F8">
      <w:pPr>
        <w:jc w:val="both"/>
        <w:rPr>
          <w:b/>
        </w:rPr>
      </w:pPr>
    </w:p>
    <w:p w:rsidR="001528F8" w:rsidRDefault="001528F8" w:rsidP="001528F8">
      <w:pPr>
        <w:jc w:val="both"/>
      </w:pPr>
      <w:r w:rsidRPr="005E3EFB">
        <w:rPr>
          <w:b/>
        </w:rPr>
        <w:t>Estam</w:t>
      </w:r>
      <w:r>
        <w:rPr>
          <w:b/>
        </w:rPr>
        <w:t>entos de Jueces</w:t>
      </w:r>
      <w:r w:rsidRPr="005E3EFB">
        <w:rPr>
          <w:b/>
        </w:rPr>
        <w:t>:</w:t>
      </w:r>
      <w:r>
        <w:rPr>
          <w:b/>
        </w:rPr>
        <w:t xml:space="preserve"> </w:t>
      </w:r>
      <w:r>
        <w:t xml:space="preserve">D. Juan José Cabrera Abreu, </w:t>
      </w:r>
    </w:p>
    <w:p w:rsidR="0001330F" w:rsidRDefault="0001330F" w:rsidP="001528F8">
      <w:pPr>
        <w:ind w:left="1416" w:firstLine="708"/>
        <w:jc w:val="both"/>
      </w:pPr>
      <w:r>
        <w:t>D. Orencio Rodríguez Viña</w:t>
      </w:r>
    </w:p>
    <w:p w:rsidR="001528F8" w:rsidRDefault="001528F8" w:rsidP="0001330F">
      <w:pPr>
        <w:ind w:left="1416" w:firstLine="708"/>
        <w:jc w:val="both"/>
      </w:pPr>
      <w:r>
        <w:t>D. Roberto Gabriel Hernández Santana</w:t>
      </w:r>
      <w:r w:rsidR="0001330F" w:rsidRPr="0001330F">
        <w:t xml:space="preserve"> </w:t>
      </w:r>
      <w:r w:rsidR="0001330F">
        <w:t>no comparece</w:t>
      </w:r>
    </w:p>
    <w:p w:rsidR="001528F8" w:rsidRDefault="001528F8" w:rsidP="001528F8">
      <w:pPr>
        <w:ind w:left="1416" w:firstLine="708"/>
        <w:jc w:val="both"/>
      </w:pPr>
      <w:r>
        <w:t>D. Carlos Javier</w:t>
      </w:r>
      <w:r w:rsidR="00F420AB">
        <w:t xml:space="preserve"> Santana López</w:t>
      </w:r>
      <w:r w:rsidR="0001330F" w:rsidRPr="0001330F">
        <w:t xml:space="preserve"> </w:t>
      </w:r>
      <w:r w:rsidR="0001330F">
        <w:t>no comparece</w:t>
      </w:r>
    </w:p>
    <w:p w:rsidR="0039377B" w:rsidRDefault="0039377B" w:rsidP="0039377B">
      <w:pPr>
        <w:rPr>
          <w:sz w:val="22"/>
          <w:szCs w:val="22"/>
        </w:rPr>
      </w:pPr>
    </w:p>
    <w:p w:rsidR="0039377B" w:rsidRDefault="0039377B" w:rsidP="0039377B">
      <w:pPr>
        <w:rPr>
          <w:sz w:val="22"/>
          <w:szCs w:val="22"/>
        </w:rPr>
      </w:pPr>
    </w:p>
    <w:p w:rsidR="0061313C" w:rsidRDefault="0039377B" w:rsidP="0039377B">
      <w:pPr>
        <w:rPr>
          <w:b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1313C" w:rsidRPr="00993B85">
        <w:rPr>
          <w:b/>
        </w:rPr>
        <w:t>ORDEN DEL DIA:</w:t>
      </w:r>
    </w:p>
    <w:p w:rsidR="0061313C" w:rsidRDefault="0061313C" w:rsidP="0061313C">
      <w:pPr>
        <w:jc w:val="center"/>
        <w:rPr>
          <w:b/>
        </w:rPr>
      </w:pPr>
    </w:p>
    <w:p w:rsidR="0061313C" w:rsidRDefault="0061313C" w:rsidP="0061313C">
      <w:pPr>
        <w:jc w:val="both"/>
      </w:pPr>
      <w:r>
        <w:t xml:space="preserve">Nombramiento de la </w:t>
      </w:r>
      <w:r w:rsidRPr="007F20E1">
        <w:rPr>
          <w:sz w:val="22"/>
          <w:szCs w:val="22"/>
        </w:rPr>
        <w:t>JUNTA ELECTORAL DE LA FEDERACIÓN CANARIAS DE CAZA,</w:t>
      </w:r>
      <w:r>
        <w:t xml:space="preserve"> de acuerdo con lo dispuesto por la Dirección General de Deportes y el Reglamento Electoral de esta Federación Canaria de Caza.</w:t>
      </w:r>
    </w:p>
    <w:p w:rsidR="0061313C" w:rsidRDefault="0061313C" w:rsidP="0061313C">
      <w:pPr>
        <w:ind w:right="-676"/>
        <w:jc w:val="both"/>
      </w:pPr>
    </w:p>
    <w:p w:rsidR="00F420AB" w:rsidRDefault="00F420AB" w:rsidP="0061313C">
      <w:pPr>
        <w:ind w:right="-676"/>
        <w:jc w:val="both"/>
      </w:pPr>
    </w:p>
    <w:p w:rsidR="000202FD" w:rsidRDefault="000202FD" w:rsidP="000202FD">
      <w:pPr>
        <w:jc w:val="both"/>
      </w:pPr>
      <w:r>
        <w:t xml:space="preserve">Primero. Nombramiento de </w:t>
      </w:r>
      <w:smartTag w:uri="urn:schemas-microsoft-com:office:smarttags" w:element="PersonName">
        <w:smartTagPr>
          <w:attr w:name="ProductID" w:val="la JUNTA ELECTORAL"/>
        </w:smartTagPr>
        <w:smartTag w:uri="urn:schemas-microsoft-com:office:smarttags" w:element="PersonName">
          <w:smartTagPr>
            <w:attr w:name="ProductID" w:val="la JUNTA"/>
          </w:smartTagPr>
          <w:r>
            <w:t>la JUNTA</w:t>
          </w:r>
        </w:smartTag>
        <w:r>
          <w:t xml:space="preserve"> ELECTORAL</w:t>
        </w:r>
      </w:smartTag>
      <w:r>
        <w:t xml:space="preserve"> DE </w:t>
      </w:r>
      <w:smartTag w:uri="urn:schemas-microsoft-com:office:smarttags" w:element="PersonName">
        <w:smartTagPr>
          <w:attr w:name="ProductID" w:val="LA FEDERACIￓN CANARIAS"/>
        </w:smartTagPr>
        <w:smartTag w:uri="urn:schemas-microsoft-com:office:smarttags" w:element="PersonName">
          <w:smartTagPr>
            <w:attr w:name="ProductID" w:val="LA FEDERACIￓN"/>
          </w:smartTagPr>
          <w:r>
            <w:t>LA FEDERACIÓN</w:t>
          </w:r>
        </w:smartTag>
        <w:r>
          <w:t xml:space="preserve"> CANARIAS</w:t>
        </w:r>
      </w:smartTag>
      <w:r>
        <w:t xml:space="preserve"> DE CAZA, de acuerdo con lo dispuesto por </w:t>
      </w:r>
      <w:smartTag w:uri="urn:schemas-microsoft-com:office:smarttags" w:element="PersonName">
        <w:smartTagPr>
          <w:attr w:name="ProductID" w:val="la Direcci￳n General"/>
        </w:smartTagPr>
        <w:smartTag w:uri="urn:schemas-microsoft-com:office:smarttags" w:element="PersonName">
          <w:smartTagPr>
            <w:attr w:name="ProductID" w:val="la Direcci￳n"/>
          </w:smartTagPr>
          <w:r>
            <w:t>la Dirección</w:t>
          </w:r>
        </w:smartTag>
        <w:r>
          <w:t xml:space="preserve"> General</w:t>
        </w:r>
      </w:smartTag>
      <w:r>
        <w:t xml:space="preserve"> de Deportes y el Reglamento Electoral de esta Federación Canaria de Caza.</w:t>
      </w:r>
    </w:p>
    <w:p w:rsidR="000202FD" w:rsidRDefault="000202FD" w:rsidP="000202FD">
      <w:pPr>
        <w:jc w:val="both"/>
      </w:pPr>
    </w:p>
    <w:p w:rsidR="00F420AB" w:rsidRDefault="00F420AB" w:rsidP="000202FD">
      <w:pPr>
        <w:jc w:val="both"/>
      </w:pPr>
    </w:p>
    <w:p w:rsidR="00F420AB" w:rsidRDefault="00F420AB" w:rsidP="000202FD">
      <w:pPr>
        <w:jc w:val="both"/>
      </w:pPr>
    </w:p>
    <w:p w:rsidR="000202FD" w:rsidRDefault="000202FD" w:rsidP="000202FD">
      <w:pPr>
        <w:jc w:val="both"/>
      </w:pPr>
      <w:r>
        <w:t>Se explica el funcionamiento de la elección y se da cuenta de que algunas islas no han enviado dentro del plazo establecido la lista de sus nombramientos titulares y suplentes, por lo que se pasa a dar cuenta de las propuestas de las islas en el siguiente orden.</w:t>
      </w:r>
    </w:p>
    <w:p w:rsidR="000202FD" w:rsidRDefault="000202FD" w:rsidP="000202FD">
      <w:pPr>
        <w:jc w:val="both"/>
      </w:pPr>
    </w:p>
    <w:p w:rsidR="00F420AB" w:rsidRDefault="00F420AB" w:rsidP="000202FD">
      <w:pPr>
        <w:jc w:val="both"/>
      </w:pPr>
    </w:p>
    <w:p w:rsidR="00F420AB" w:rsidRDefault="00F420AB" w:rsidP="00F420AB">
      <w:r>
        <w:lastRenderedPageBreak/>
        <w:t xml:space="preserve">    </w:t>
      </w:r>
      <w:r>
        <w:object w:dxaOrig="9451" w:dyaOrig="12150">
          <v:shape id="_x0000_i1027" type="#_x0000_t75" style="width:75.75pt;height:97.5pt" o:ole="">
            <v:imagedata r:id="rId8" o:title=""/>
          </v:shape>
          <o:OLEObject Type="Embed" ProgID="AcroExch.Document.DC" ShapeID="_x0000_i1027" DrawAspect="Content" ObjectID="_1674012662" r:id="rId11"/>
        </w:object>
      </w:r>
    </w:p>
    <w:p w:rsidR="00F420AB" w:rsidRPr="004D69D9" w:rsidRDefault="00F420AB" w:rsidP="00F420A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4D69D9">
        <w:rPr>
          <w:b/>
          <w:sz w:val="20"/>
          <w:szCs w:val="20"/>
        </w:rPr>
        <w:t>c/</w:t>
      </w:r>
      <w:r>
        <w:rPr>
          <w:b/>
          <w:sz w:val="20"/>
          <w:szCs w:val="20"/>
        </w:rPr>
        <w:t xml:space="preserve"> Mercedes s/nº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Pabellón Insular Santiago Martín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Los Majuelos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F420AB" w:rsidRDefault="00F420AB" w:rsidP="00F420AB">
      <w:pPr>
        <w:jc w:val="both"/>
        <w:rPr>
          <w:b/>
        </w:rPr>
      </w:pPr>
      <w:r>
        <w:rPr>
          <w:sz w:val="22"/>
          <w:szCs w:val="22"/>
        </w:rPr>
        <w:t xml:space="preserve">            TENERIFE</w:t>
      </w:r>
    </w:p>
    <w:p w:rsidR="000202FD" w:rsidRPr="00CF4D9B" w:rsidRDefault="006125A7" w:rsidP="000202FD">
      <w:pPr>
        <w:jc w:val="both"/>
        <w:rPr>
          <w:b/>
        </w:rPr>
      </w:pPr>
      <w:r>
        <w:rPr>
          <w:b/>
        </w:rPr>
        <w:t xml:space="preserve">JUNTA ELECTORAL </w:t>
      </w:r>
      <w:r w:rsidR="000202FD" w:rsidRPr="00CF4D9B">
        <w:rPr>
          <w:b/>
        </w:rPr>
        <w:t xml:space="preserve"> DE LA FEDERACIÓN CANARIA DE CAZA:</w:t>
      </w:r>
    </w:p>
    <w:p w:rsidR="000202FD" w:rsidRDefault="000202FD" w:rsidP="000202FD">
      <w:pPr>
        <w:jc w:val="both"/>
      </w:pPr>
    </w:p>
    <w:p w:rsidR="00B411C3" w:rsidRPr="00CF4D9B" w:rsidRDefault="00B411C3" w:rsidP="00B411C3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="00864A08">
        <w:rPr>
          <w:sz w:val="22"/>
          <w:szCs w:val="22"/>
        </w:rPr>
        <w:t xml:space="preserve">.- Dña. </w:t>
      </w:r>
      <w:r w:rsidRPr="00CF4D9B">
        <w:rPr>
          <w:sz w:val="22"/>
          <w:szCs w:val="22"/>
        </w:rPr>
        <w:t>ISABEL M. VI</w:t>
      </w:r>
      <w:r w:rsidR="00864A08">
        <w:rPr>
          <w:sz w:val="22"/>
          <w:szCs w:val="22"/>
        </w:rPr>
        <w:t xml:space="preserve">LAR DAVI </w:t>
      </w:r>
      <w:r w:rsidR="00864A08">
        <w:rPr>
          <w:sz w:val="22"/>
          <w:szCs w:val="22"/>
        </w:rPr>
        <w:tab/>
      </w:r>
      <w:r w:rsidR="00864A08">
        <w:rPr>
          <w:sz w:val="22"/>
          <w:szCs w:val="22"/>
        </w:rPr>
        <w:tab/>
      </w:r>
      <w:r w:rsidR="00864A08">
        <w:rPr>
          <w:sz w:val="22"/>
          <w:szCs w:val="22"/>
        </w:rPr>
        <w:tab/>
      </w:r>
      <w:r w:rsidR="00864A08">
        <w:rPr>
          <w:sz w:val="22"/>
          <w:szCs w:val="22"/>
        </w:rPr>
        <w:tab/>
      </w:r>
      <w:r w:rsidRPr="00CF4D9B">
        <w:rPr>
          <w:sz w:val="22"/>
          <w:szCs w:val="22"/>
        </w:rPr>
        <w:tab/>
      </w:r>
    </w:p>
    <w:p w:rsidR="00B411C3" w:rsidRPr="00C60D5C" w:rsidRDefault="00B411C3" w:rsidP="00B411C3">
      <w:pPr>
        <w:rPr>
          <w:sz w:val="22"/>
          <w:szCs w:val="22"/>
        </w:rPr>
      </w:pPr>
      <w:r w:rsidRPr="00CF4D9B">
        <w:rPr>
          <w:sz w:val="22"/>
          <w:szCs w:val="22"/>
        </w:rPr>
        <w:t>2.- D</w:t>
      </w:r>
      <w:r w:rsidR="00864A08">
        <w:rPr>
          <w:sz w:val="22"/>
          <w:szCs w:val="22"/>
        </w:rPr>
        <w:t>ña. MARIA VICTORIA GARCÍA MARTÍN</w:t>
      </w:r>
      <w:r w:rsidR="00864A08">
        <w:rPr>
          <w:sz w:val="22"/>
          <w:szCs w:val="22"/>
        </w:rPr>
        <w:tab/>
        <w:t xml:space="preserve">  </w:t>
      </w:r>
    </w:p>
    <w:p w:rsidR="00B411C3" w:rsidRPr="00CF4D9B" w:rsidRDefault="00B411C3" w:rsidP="00B411C3">
      <w:pPr>
        <w:rPr>
          <w:sz w:val="22"/>
          <w:szCs w:val="22"/>
        </w:rPr>
      </w:pPr>
      <w:r>
        <w:rPr>
          <w:sz w:val="22"/>
          <w:szCs w:val="22"/>
        </w:rPr>
        <w:t>3.- D.</w:t>
      </w:r>
      <w:r>
        <w:rPr>
          <w:sz w:val="22"/>
          <w:szCs w:val="22"/>
        </w:rPr>
        <w:tab/>
        <w:t xml:space="preserve"> </w:t>
      </w:r>
      <w:r w:rsidR="00864A08">
        <w:rPr>
          <w:sz w:val="22"/>
          <w:szCs w:val="22"/>
        </w:rPr>
        <w:t xml:space="preserve"> </w:t>
      </w:r>
      <w:r w:rsidR="00864A08">
        <w:rPr>
          <w:sz w:val="22"/>
        </w:rPr>
        <w:t>LUIS IGNACIO DE ESQUIROZ PÉREZ</w:t>
      </w:r>
    </w:p>
    <w:p w:rsidR="00B411C3" w:rsidRPr="00CF4D9B" w:rsidRDefault="00B411C3" w:rsidP="00B411C3">
      <w:pPr>
        <w:rPr>
          <w:sz w:val="22"/>
          <w:szCs w:val="22"/>
        </w:rPr>
      </w:pPr>
      <w:r>
        <w:rPr>
          <w:sz w:val="22"/>
          <w:szCs w:val="22"/>
        </w:rPr>
        <w:t>4.- D.</w:t>
      </w:r>
      <w:r>
        <w:rPr>
          <w:sz w:val="22"/>
          <w:szCs w:val="22"/>
        </w:rPr>
        <w:tab/>
        <w:t xml:space="preserve"> </w:t>
      </w:r>
      <w:r w:rsidR="00864A08">
        <w:rPr>
          <w:sz w:val="22"/>
          <w:szCs w:val="22"/>
        </w:rPr>
        <w:t xml:space="preserve"> JOSÉ ANTONIO NEGRÍN HERNÁNDEZ</w:t>
      </w:r>
    </w:p>
    <w:p w:rsidR="00B411C3" w:rsidRPr="00CF4D9B" w:rsidRDefault="00864A08" w:rsidP="00B411C3">
      <w:pPr>
        <w:rPr>
          <w:sz w:val="22"/>
          <w:szCs w:val="22"/>
        </w:rPr>
      </w:pPr>
      <w:r>
        <w:rPr>
          <w:sz w:val="22"/>
          <w:szCs w:val="22"/>
        </w:rPr>
        <w:t xml:space="preserve">5.- Dña. </w:t>
      </w:r>
      <w:r w:rsidR="00123DB3">
        <w:rPr>
          <w:sz w:val="22"/>
          <w:szCs w:val="22"/>
        </w:rPr>
        <w:t>M</w:t>
      </w:r>
      <w:r w:rsidR="0074522F">
        <w:rPr>
          <w:sz w:val="22"/>
          <w:szCs w:val="22"/>
        </w:rPr>
        <w:t>ARIA LORELAY DE ARMAS FERRERA</w:t>
      </w:r>
      <w:r w:rsidR="00B411C3">
        <w:rPr>
          <w:sz w:val="22"/>
          <w:szCs w:val="22"/>
        </w:rPr>
        <w:tab/>
        <w:t xml:space="preserve"> </w:t>
      </w:r>
    </w:p>
    <w:p w:rsidR="00B411C3" w:rsidRPr="00996B82" w:rsidRDefault="00864A08" w:rsidP="00B411C3">
      <w:pPr>
        <w:rPr>
          <w:sz w:val="22"/>
          <w:szCs w:val="22"/>
        </w:rPr>
      </w:pPr>
      <w:r>
        <w:rPr>
          <w:sz w:val="22"/>
          <w:szCs w:val="22"/>
        </w:rPr>
        <w:t xml:space="preserve">6.- D. </w:t>
      </w:r>
      <w:r>
        <w:rPr>
          <w:sz w:val="22"/>
          <w:szCs w:val="22"/>
        </w:rPr>
        <w:tab/>
        <w:t xml:space="preserve"> </w:t>
      </w:r>
      <w:r w:rsidR="00CE762D">
        <w:rPr>
          <w:sz w:val="22"/>
          <w:szCs w:val="22"/>
        </w:rPr>
        <w:t xml:space="preserve"> VIC</w:t>
      </w:r>
      <w:r w:rsidR="0074522F">
        <w:rPr>
          <w:sz w:val="22"/>
          <w:szCs w:val="22"/>
        </w:rPr>
        <w:t>TOR DAMIAN ACOSTA HERNANDEZ</w:t>
      </w:r>
    </w:p>
    <w:p w:rsidR="00335F2C" w:rsidRDefault="00335F2C" w:rsidP="00335F2C">
      <w:pPr>
        <w:jc w:val="both"/>
      </w:pPr>
    </w:p>
    <w:p w:rsidR="00335F2C" w:rsidRDefault="00335F2C" w:rsidP="00335F2C">
      <w:pPr>
        <w:jc w:val="both"/>
        <w:rPr>
          <w:b/>
          <w:sz w:val="22"/>
        </w:rPr>
      </w:pPr>
    </w:p>
    <w:p w:rsidR="000202FD" w:rsidRPr="00CF4D9B" w:rsidRDefault="000202FD" w:rsidP="000202FD">
      <w:pPr>
        <w:numPr>
          <w:ilvl w:val="0"/>
          <w:numId w:val="29"/>
        </w:numPr>
        <w:jc w:val="both"/>
        <w:rPr>
          <w:b/>
          <w:sz w:val="22"/>
        </w:rPr>
      </w:pPr>
      <w:r w:rsidRPr="00CF4D9B">
        <w:rPr>
          <w:b/>
          <w:sz w:val="22"/>
        </w:rPr>
        <w:t xml:space="preserve">Como miembro titular por la Federación Insular </w:t>
      </w:r>
      <w:r w:rsidR="00B148A9" w:rsidRPr="00CF4D9B">
        <w:rPr>
          <w:b/>
          <w:sz w:val="22"/>
        </w:rPr>
        <w:t xml:space="preserve">de Caza </w:t>
      </w:r>
      <w:r w:rsidRPr="00CF4D9B">
        <w:rPr>
          <w:b/>
          <w:sz w:val="22"/>
        </w:rPr>
        <w:t>de Tenerife:</w:t>
      </w:r>
    </w:p>
    <w:p w:rsidR="000202FD" w:rsidRPr="00CF4D9B" w:rsidRDefault="000202FD" w:rsidP="000202FD">
      <w:pPr>
        <w:rPr>
          <w:sz w:val="22"/>
        </w:rPr>
      </w:pPr>
    </w:p>
    <w:p w:rsidR="000202FD" w:rsidRDefault="00123DB3" w:rsidP="000202FD">
      <w:pPr>
        <w:ind w:left="360"/>
        <w:rPr>
          <w:sz w:val="22"/>
          <w:szCs w:val="22"/>
        </w:rPr>
      </w:pPr>
      <w:r>
        <w:rPr>
          <w:sz w:val="22"/>
          <w:szCs w:val="22"/>
        </w:rPr>
        <w:t>D.</w:t>
      </w:r>
      <w:r w:rsidR="00391282">
        <w:rPr>
          <w:sz w:val="22"/>
          <w:szCs w:val="22"/>
        </w:rPr>
        <w:t xml:space="preserve"> MARGARITA DIAZ HERNANDEZ</w:t>
      </w:r>
      <w:r>
        <w:rPr>
          <w:sz w:val="22"/>
          <w:szCs w:val="22"/>
        </w:rPr>
        <w:t xml:space="preserve"> </w:t>
      </w:r>
    </w:p>
    <w:p w:rsidR="0015391C" w:rsidRDefault="0015391C" w:rsidP="000202FD">
      <w:pPr>
        <w:ind w:left="360"/>
        <w:rPr>
          <w:sz w:val="22"/>
          <w:szCs w:val="22"/>
        </w:rPr>
      </w:pPr>
    </w:p>
    <w:p w:rsidR="0015391C" w:rsidRPr="00CF4D9B" w:rsidRDefault="0015391C" w:rsidP="0015391C">
      <w:pPr>
        <w:numPr>
          <w:ilvl w:val="0"/>
          <w:numId w:val="29"/>
        </w:numPr>
        <w:jc w:val="both"/>
        <w:rPr>
          <w:b/>
          <w:sz w:val="22"/>
        </w:rPr>
      </w:pPr>
      <w:r w:rsidRPr="00CF4D9B">
        <w:rPr>
          <w:b/>
          <w:sz w:val="22"/>
        </w:rPr>
        <w:t xml:space="preserve">Como miembro titular por la Federación Insular </w:t>
      </w:r>
      <w:r w:rsidR="00B148A9" w:rsidRPr="00CF4D9B">
        <w:rPr>
          <w:b/>
          <w:sz w:val="22"/>
        </w:rPr>
        <w:t xml:space="preserve">de Caza </w:t>
      </w:r>
      <w:r w:rsidRPr="00CF4D9B">
        <w:rPr>
          <w:b/>
          <w:sz w:val="22"/>
        </w:rPr>
        <w:t>de Gran Canaria:</w:t>
      </w:r>
    </w:p>
    <w:p w:rsidR="0015391C" w:rsidRDefault="0015391C" w:rsidP="0015391C">
      <w:pPr>
        <w:ind w:left="708"/>
        <w:rPr>
          <w:sz w:val="22"/>
        </w:rPr>
      </w:pPr>
    </w:p>
    <w:p w:rsidR="0015391C" w:rsidRDefault="0015391C" w:rsidP="0015391C">
      <w:pPr>
        <w:ind w:firstLine="360"/>
        <w:rPr>
          <w:sz w:val="22"/>
        </w:rPr>
      </w:pPr>
      <w:r>
        <w:rPr>
          <w:sz w:val="22"/>
        </w:rPr>
        <w:t>Dña. ELENA JANERIO HE</w:t>
      </w:r>
      <w:r w:rsidR="00C57152">
        <w:rPr>
          <w:sz w:val="22"/>
        </w:rPr>
        <w:t>RNANDEZ</w:t>
      </w:r>
      <w:r w:rsidR="00C57152">
        <w:rPr>
          <w:sz w:val="22"/>
        </w:rPr>
        <w:tab/>
      </w:r>
      <w:r w:rsidR="00C57152">
        <w:rPr>
          <w:sz w:val="22"/>
        </w:rPr>
        <w:tab/>
      </w:r>
      <w:r w:rsidR="00C57152">
        <w:rPr>
          <w:sz w:val="22"/>
        </w:rPr>
        <w:tab/>
      </w:r>
    </w:p>
    <w:p w:rsidR="0015391C" w:rsidRPr="00CF4D9B" w:rsidRDefault="0015391C" w:rsidP="0015391C">
      <w:pPr>
        <w:ind w:firstLine="360"/>
        <w:rPr>
          <w:sz w:val="22"/>
          <w:szCs w:val="22"/>
        </w:rPr>
      </w:pPr>
    </w:p>
    <w:p w:rsidR="0015391C" w:rsidRDefault="0015391C" w:rsidP="0015391C">
      <w:pPr>
        <w:numPr>
          <w:ilvl w:val="0"/>
          <w:numId w:val="29"/>
        </w:numPr>
        <w:jc w:val="both"/>
        <w:rPr>
          <w:b/>
          <w:sz w:val="22"/>
        </w:rPr>
      </w:pPr>
      <w:r w:rsidRPr="00CF4D9B">
        <w:rPr>
          <w:b/>
          <w:sz w:val="22"/>
        </w:rPr>
        <w:t>Como miembro titular por la Federación I</w:t>
      </w:r>
      <w:r>
        <w:rPr>
          <w:b/>
          <w:sz w:val="22"/>
        </w:rPr>
        <w:t xml:space="preserve">nsular </w:t>
      </w:r>
      <w:r w:rsidR="00B148A9" w:rsidRPr="00CF4D9B">
        <w:rPr>
          <w:b/>
          <w:sz w:val="22"/>
        </w:rPr>
        <w:t>de Caza</w:t>
      </w:r>
      <w:r w:rsidR="00B148A9">
        <w:rPr>
          <w:b/>
          <w:sz w:val="22"/>
        </w:rPr>
        <w:t xml:space="preserve"> de Fuerteventura</w:t>
      </w:r>
      <w:r>
        <w:rPr>
          <w:b/>
          <w:sz w:val="22"/>
        </w:rPr>
        <w:t>:</w:t>
      </w:r>
    </w:p>
    <w:p w:rsidR="0015391C" w:rsidRPr="00CF4D9B" w:rsidRDefault="0015391C" w:rsidP="0015391C">
      <w:pPr>
        <w:ind w:left="360"/>
        <w:jc w:val="both"/>
        <w:rPr>
          <w:b/>
          <w:sz w:val="22"/>
        </w:rPr>
      </w:pPr>
    </w:p>
    <w:p w:rsidR="0015391C" w:rsidRPr="000202FD" w:rsidRDefault="0015391C" w:rsidP="0015391C">
      <w:pPr>
        <w:ind w:left="360"/>
        <w:jc w:val="both"/>
        <w:rPr>
          <w:sz w:val="22"/>
        </w:rPr>
      </w:pPr>
      <w:r w:rsidRPr="000202FD">
        <w:rPr>
          <w:sz w:val="22"/>
        </w:rPr>
        <w:t>-NO HAY NOMBRAMIENTO POR PARTE DE LA FEDERACIÓN INSULAR.</w:t>
      </w:r>
    </w:p>
    <w:p w:rsidR="0015391C" w:rsidRPr="00CF4D9B" w:rsidRDefault="0015391C" w:rsidP="000202FD">
      <w:pPr>
        <w:rPr>
          <w:sz w:val="22"/>
        </w:rPr>
      </w:pPr>
    </w:p>
    <w:p w:rsidR="000202FD" w:rsidRPr="00CF4D9B" w:rsidRDefault="000202FD" w:rsidP="000202FD">
      <w:pPr>
        <w:numPr>
          <w:ilvl w:val="0"/>
          <w:numId w:val="29"/>
        </w:numPr>
        <w:jc w:val="both"/>
        <w:rPr>
          <w:b/>
          <w:sz w:val="22"/>
        </w:rPr>
      </w:pPr>
      <w:r w:rsidRPr="00CF4D9B">
        <w:rPr>
          <w:b/>
          <w:sz w:val="22"/>
        </w:rPr>
        <w:t xml:space="preserve">Como miembro titular por la Federación Insular </w:t>
      </w:r>
      <w:r w:rsidR="00B148A9" w:rsidRPr="00CF4D9B">
        <w:rPr>
          <w:b/>
          <w:sz w:val="22"/>
        </w:rPr>
        <w:t xml:space="preserve">de Caza </w:t>
      </w:r>
      <w:r w:rsidR="007C5C4E">
        <w:rPr>
          <w:b/>
          <w:sz w:val="22"/>
        </w:rPr>
        <w:t>de La Palma</w:t>
      </w:r>
      <w:r w:rsidRPr="00CF4D9B">
        <w:rPr>
          <w:b/>
          <w:sz w:val="22"/>
        </w:rPr>
        <w:t>:</w:t>
      </w:r>
    </w:p>
    <w:p w:rsidR="000202FD" w:rsidRPr="00CF4D9B" w:rsidRDefault="000202FD" w:rsidP="000202FD">
      <w:pPr>
        <w:rPr>
          <w:sz w:val="22"/>
        </w:rPr>
      </w:pPr>
    </w:p>
    <w:p w:rsidR="000202FD" w:rsidRPr="00CF4D9B" w:rsidRDefault="00B411C3" w:rsidP="000202FD">
      <w:pPr>
        <w:ind w:firstLine="360"/>
        <w:rPr>
          <w:sz w:val="22"/>
          <w:szCs w:val="22"/>
        </w:rPr>
      </w:pPr>
      <w:r>
        <w:rPr>
          <w:sz w:val="22"/>
          <w:szCs w:val="22"/>
        </w:rPr>
        <w:t>CARLOS MICHAEL SICI</w:t>
      </w:r>
      <w:r w:rsidR="00C57152">
        <w:rPr>
          <w:sz w:val="22"/>
          <w:szCs w:val="22"/>
        </w:rPr>
        <w:t>LIA DIAZ</w:t>
      </w:r>
      <w:r w:rsidR="00C57152">
        <w:rPr>
          <w:sz w:val="22"/>
          <w:szCs w:val="22"/>
        </w:rPr>
        <w:tab/>
      </w:r>
      <w:r w:rsidR="00C57152">
        <w:rPr>
          <w:sz w:val="22"/>
          <w:szCs w:val="22"/>
        </w:rPr>
        <w:tab/>
      </w:r>
    </w:p>
    <w:p w:rsidR="000202FD" w:rsidRPr="00CF4D9B" w:rsidRDefault="000202FD" w:rsidP="000202FD">
      <w:pPr>
        <w:rPr>
          <w:sz w:val="22"/>
          <w:szCs w:val="22"/>
        </w:rPr>
      </w:pPr>
    </w:p>
    <w:p w:rsidR="000202FD" w:rsidRPr="00CF4D9B" w:rsidRDefault="000202FD" w:rsidP="000202FD">
      <w:pPr>
        <w:numPr>
          <w:ilvl w:val="0"/>
          <w:numId w:val="29"/>
        </w:numPr>
        <w:jc w:val="both"/>
        <w:rPr>
          <w:sz w:val="22"/>
        </w:rPr>
      </w:pPr>
      <w:r w:rsidRPr="00CF4D9B">
        <w:rPr>
          <w:b/>
          <w:sz w:val="22"/>
        </w:rPr>
        <w:t xml:space="preserve">Como miembro titular por la Federación Insular </w:t>
      </w:r>
      <w:r w:rsidR="007C5C4E" w:rsidRPr="00CF4D9B">
        <w:rPr>
          <w:b/>
          <w:sz w:val="22"/>
        </w:rPr>
        <w:t xml:space="preserve">de Caza </w:t>
      </w:r>
      <w:r w:rsidRPr="00CF4D9B">
        <w:rPr>
          <w:b/>
          <w:sz w:val="22"/>
        </w:rPr>
        <w:t>de La Gomera</w:t>
      </w:r>
      <w:r w:rsidRPr="00CF4D9B">
        <w:rPr>
          <w:sz w:val="22"/>
        </w:rPr>
        <w:t>:</w:t>
      </w:r>
    </w:p>
    <w:p w:rsidR="000202FD" w:rsidRPr="00CF4D9B" w:rsidRDefault="000202FD" w:rsidP="000202FD">
      <w:pPr>
        <w:rPr>
          <w:sz w:val="22"/>
        </w:rPr>
      </w:pPr>
    </w:p>
    <w:p w:rsidR="000202FD" w:rsidRPr="0015391C" w:rsidRDefault="0015391C" w:rsidP="0015391C">
      <w:pPr>
        <w:ind w:left="360"/>
        <w:jc w:val="both"/>
        <w:rPr>
          <w:sz w:val="22"/>
        </w:rPr>
      </w:pPr>
      <w:r w:rsidRPr="000202FD">
        <w:rPr>
          <w:sz w:val="22"/>
        </w:rPr>
        <w:t>-NO HAY NOMBRAMIENTO POR PARTE DE LA FEDERACIÓN INSULAR.</w:t>
      </w:r>
    </w:p>
    <w:p w:rsidR="000202FD" w:rsidRPr="00CF4D9B" w:rsidRDefault="000202FD" w:rsidP="000202FD">
      <w:pPr>
        <w:rPr>
          <w:sz w:val="22"/>
        </w:rPr>
      </w:pPr>
    </w:p>
    <w:p w:rsidR="000202FD" w:rsidRPr="00CF4D9B" w:rsidRDefault="000202FD" w:rsidP="000202FD">
      <w:pPr>
        <w:numPr>
          <w:ilvl w:val="0"/>
          <w:numId w:val="28"/>
        </w:numPr>
        <w:rPr>
          <w:b/>
          <w:sz w:val="22"/>
        </w:rPr>
      </w:pPr>
      <w:r w:rsidRPr="00CF4D9B">
        <w:rPr>
          <w:b/>
          <w:sz w:val="22"/>
        </w:rPr>
        <w:t>Como miembros suplentes por la Federación Canaria</w:t>
      </w:r>
      <w:r w:rsidR="0025132A">
        <w:rPr>
          <w:b/>
          <w:sz w:val="22"/>
        </w:rPr>
        <w:t xml:space="preserve"> de Caza</w:t>
      </w:r>
      <w:r w:rsidRPr="00CF4D9B">
        <w:rPr>
          <w:b/>
          <w:sz w:val="22"/>
        </w:rPr>
        <w:t>:</w:t>
      </w:r>
    </w:p>
    <w:p w:rsidR="000202FD" w:rsidRPr="00CF4D9B" w:rsidRDefault="000202FD" w:rsidP="000202FD">
      <w:pPr>
        <w:rPr>
          <w:sz w:val="22"/>
        </w:rPr>
      </w:pPr>
    </w:p>
    <w:p w:rsidR="00B411C3" w:rsidRDefault="00B411C3" w:rsidP="00B411C3">
      <w:pPr>
        <w:ind w:firstLine="360"/>
        <w:jc w:val="both"/>
        <w:rPr>
          <w:sz w:val="22"/>
        </w:rPr>
      </w:pPr>
      <w:r>
        <w:rPr>
          <w:sz w:val="22"/>
        </w:rPr>
        <w:t>D. Mª PILAR ROMERO BOR</w:t>
      </w:r>
      <w:r w:rsidR="00C57152">
        <w:rPr>
          <w:sz w:val="22"/>
        </w:rPr>
        <w:t>DON (gc)</w:t>
      </w:r>
      <w:r w:rsidR="00C57152">
        <w:rPr>
          <w:sz w:val="22"/>
        </w:rPr>
        <w:tab/>
      </w:r>
      <w:r w:rsidR="00C57152">
        <w:rPr>
          <w:sz w:val="22"/>
        </w:rPr>
        <w:tab/>
      </w:r>
      <w:r w:rsidR="00C57152">
        <w:rPr>
          <w:sz w:val="22"/>
        </w:rPr>
        <w:tab/>
      </w:r>
    </w:p>
    <w:p w:rsidR="00B411C3" w:rsidRPr="00CF4D9B" w:rsidRDefault="00B411C3" w:rsidP="00B411C3">
      <w:pPr>
        <w:ind w:firstLine="360"/>
        <w:jc w:val="both"/>
        <w:rPr>
          <w:sz w:val="22"/>
        </w:rPr>
      </w:pPr>
      <w:r>
        <w:rPr>
          <w:sz w:val="22"/>
        </w:rPr>
        <w:t>D. JOSE ALBERTO LUIS YANES</w:t>
      </w:r>
      <w:r w:rsidR="00C57152">
        <w:rPr>
          <w:sz w:val="22"/>
        </w:rPr>
        <w:tab/>
        <w:t xml:space="preserve">   (lp)</w:t>
      </w:r>
      <w:r w:rsidR="00C57152">
        <w:rPr>
          <w:sz w:val="22"/>
        </w:rPr>
        <w:tab/>
      </w:r>
      <w:r w:rsidR="00C57152">
        <w:rPr>
          <w:sz w:val="22"/>
        </w:rPr>
        <w:tab/>
      </w:r>
      <w:r w:rsidR="00C57152">
        <w:rPr>
          <w:sz w:val="22"/>
        </w:rPr>
        <w:tab/>
      </w:r>
    </w:p>
    <w:p w:rsidR="000202FD" w:rsidRPr="00CF4D9B" w:rsidRDefault="000202FD" w:rsidP="000202FD">
      <w:pPr>
        <w:rPr>
          <w:sz w:val="22"/>
        </w:rPr>
      </w:pPr>
    </w:p>
    <w:p w:rsidR="000202FD" w:rsidRDefault="000202FD" w:rsidP="000202FD">
      <w:pPr>
        <w:numPr>
          <w:ilvl w:val="0"/>
          <w:numId w:val="29"/>
        </w:numPr>
        <w:jc w:val="both"/>
        <w:rPr>
          <w:b/>
          <w:sz w:val="22"/>
        </w:rPr>
      </w:pPr>
      <w:r w:rsidRPr="00CF4D9B">
        <w:rPr>
          <w:b/>
          <w:sz w:val="22"/>
        </w:rPr>
        <w:t xml:space="preserve">Como miembro suplente por la Federación Insular </w:t>
      </w:r>
      <w:r w:rsidR="007C5C4E" w:rsidRPr="00CF4D9B">
        <w:rPr>
          <w:b/>
          <w:sz w:val="22"/>
        </w:rPr>
        <w:t xml:space="preserve">de Caza </w:t>
      </w:r>
      <w:r w:rsidR="007C5C4E">
        <w:rPr>
          <w:b/>
          <w:sz w:val="22"/>
        </w:rPr>
        <w:t>de Tenerife</w:t>
      </w:r>
      <w:r w:rsidRPr="00CF4D9B">
        <w:rPr>
          <w:b/>
          <w:sz w:val="22"/>
        </w:rPr>
        <w:t>:</w:t>
      </w:r>
    </w:p>
    <w:p w:rsidR="000202FD" w:rsidRDefault="000202FD" w:rsidP="000202FD">
      <w:pPr>
        <w:ind w:left="360"/>
        <w:jc w:val="both"/>
        <w:rPr>
          <w:b/>
          <w:sz w:val="22"/>
        </w:rPr>
      </w:pPr>
    </w:p>
    <w:p w:rsidR="000202FD" w:rsidRDefault="006125A7" w:rsidP="00B411C3">
      <w:pPr>
        <w:ind w:left="360"/>
        <w:jc w:val="both"/>
        <w:rPr>
          <w:sz w:val="22"/>
        </w:rPr>
      </w:pPr>
      <w:r>
        <w:rPr>
          <w:sz w:val="22"/>
        </w:rPr>
        <w:t>D.</w:t>
      </w:r>
      <w:r w:rsidR="00391282">
        <w:rPr>
          <w:sz w:val="22"/>
        </w:rPr>
        <w:t xml:space="preserve"> VICTOR FUMERO ALAYON</w:t>
      </w:r>
    </w:p>
    <w:p w:rsidR="00B411C3" w:rsidRDefault="00B411C3" w:rsidP="00B411C3">
      <w:pPr>
        <w:ind w:left="360"/>
        <w:jc w:val="both"/>
        <w:rPr>
          <w:sz w:val="22"/>
        </w:rPr>
      </w:pPr>
    </w:p>
    <w:p w:rsidR="00B411C3" w:rsidRDefault="00B411C3" w:rsidP="00B411C3">
      <w:pPr>
        <w:ind w:firstLine="360"/>
        <w:rPr>
          <w:b/>
          <w:sz w:val="22"/>
        </w:rPr>
      </w:pPr>
      <w:r w:rsidRPr="00CF4D9B">
        <w:rPr>
          <w:b/>
          <w:sz w:val="22"/>
        </w:rPr>
        <w:t xml:space="preserve">Como miembro suplente por la Federación Insular de Caza </w:t>
      </w:r>
      <w:r>
        <w:rPr>
          <w:b/>
          <w:sz w:val="22"/>
        </w:rPr>
        <w:t>de Gran Canaria</w:t>
      </w:r>
      <w:r w:rsidRPr="00CF4D9B">
        <w:rPr>
          <w:b/>
          <w:sz w:val="22"/>
        </w:rPr>
        <w:t>:</w:t>
      </w:r>
    </w:p>
    <w:p w:rsidR="00B411C3" w:rsidRDefault="00B411C3" w:rsidP="00B411C3">
      <w:pPr>
        <w:ind w:left="360"/>
        <w:rPr>
          <w:b/>
          <w:sz w:val="22"/>
        </w:rPr>
      </w:pPr>
    </w:p>
    <w:p w:rsidR="00B411C3" w:rsidRDefault="00B411C3" w:rsidP="00B411C3">
      <w:pPr>
        <w:ind w:firstLine="360"/>
        <w:rPr>
          <w:sz w:val="22"/>
        </w:rPr>
      </w:pPr>
      <w:r>
        <w:rPr>
          <w:sz w:val="22"/>
        </w:rPr>
        <w:t>D. JONAY ANTONIO AFONS</w:t>
      </w:r>
      <w:r w:rsidR="00C57152">
        <w:rPr>
          <w:sz w:val="22"/>
        </w:rPr>
        <w:t>O SANCHEZ</w:t>
      </w:r>
      <w:r w:rsidR="00C57152">
        <w:rPr>
          <w:sz w:val="22"/>
        </w:rPr>
        <w:tab/>
      </w:r>
      <w:r w:rsidR="00C57152">
        <w:rPr>
          <w:sz w:val="22"/>
        </w:rPr>
        <w:tab/>
      </w:r>
    </w:p>
    <w:p w:rsidR="00B411C3" w:rsidRPr="00CF4D9B" w:rsidRDefault="00B411C3" w:rsidP="00B411C3">
      <w:pPr>
        <w:rPr>
          <w:sz w:val="22"/>
        </w:rPr>
      </w:pPr>
    </w:p>
    <w:p w:rsidR="00F420AB" w:rsidRDefault="00F420AB" w:rsidP="00F420AB">
      <w:r>
        <w:lastRenderedPageBreak/>
        <w:t xml:space="preserve">    </w:t>
      </w:r>
      <w:r>
        <w:object w:dxaOrig="9451" w:dyaOrig="12150">
          <v:shape id="_x0000_i1028" type="#_x0000_t75" style="width:75.75pt;height:97.5pt" o:ole="">
            <v:imagedata r:id="rId8" o:title=""/>
          </v:shape>
          <o:OLEObject Type="Embed" ProgID="AcroExch.Document.DC" ShapeID="_x0000_i1028" DrawAspect="Content" ObjectID="_1674012663" r:id="rId12"/>
        </w:object>
      </w:r>
    </w:p>
    <w:p w:rsidR="00F420AB" w:rsidRPr="004D69D9" w:rsidRDefault="00F420AB" w:rsidP="00F420A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4D69D9">
        <w:rPr>
          <w:b/>
          <w:sz w:val="20"/>
          <w:szCs w:val="20"/>
        </w:rPr>
        <w:t>c/</w:t>
      </w:r>
      <w:r>
        <w:rPr>
          <w:b/>
          <w:sz w:val="20"/>
          <w:szCs w:val="20"/>
        </w:rPr>
        <w:t xml:space="preserve"> Mercedes s/nº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Pabellón Insular Santiago Martín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Los Majuelos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F420AB" w:rsidRDefault="00F420AB" w:rsidP="00F420AB">
      <w:pPr>
        <w:ind w:firstLine="360"/>
        <w:rPr>
          <w:b/>
          <w:sz w:val="22"/>
        </w:rPr>
      </w:pPr>
      <w:r>
        <w:rPr>
          <w:sz w:val="22"/>
          <w:szCs w:val="22"/>
        </w:rPr>
        <w:t xml:space="preserve">            TENERIFE</w:t>
      </w:r>
    </w:p>
    <w:p w:rsidR="00B411C3" w:rsidRDefault="00B411C3" w:rsidP="00B411C3">
      <w:pPr>
        <w:ind w:firstLine="360"/>
        <w:rPr>
          <w:b/>
          <w:sz w:val="22"/>
        </w:rPr>
      </w:pPr>
      <w:r w:rsidRPr="00CF4D9B">
        <w:rPr>
          <w:b/>
          <w:sz w:val="22"/>
        </w:rPr>
        <w:t xml:space="preserve">Como miembro suplente por la Federación Insular de Caza </w:t>
      </w:r>
      <w:r>
        <w:rPr>
          <w:b/>
          <w:sz w:val="22"/>
        </w:rPr>
        <w:t>de La Palma</w:t>
      </w:r>
      <w:r w:rsidRPr="00CF4D9B">
        <w:rPr>
          <w:b/>
          <w:sz w:val="22"/>
        </w:rPr>
        <w:t>:</w:t>
      </w:r>
    </w:p>
    <w:p w:rsidR="00B411C3" w:rsidRDefault="00B411C3" w:rsidP="00B411C3">
      <w:pPr>
        <w:ind w:left="360"/>
        <w:rPr>
          <w:b/>
          <w:sz w:val="22"/>
        </w:rPr>
      </w:pPr>
    </w:p>
    <w:p w:rsidR="00B411C3" w:rsidRPr="000202FD" w:rsidRDefault="00B411C3" w:rsidP="00B411C3">
      <w:pPr>
        <w:ind w:left="360"/>
        <w:rPr>
          <w:b/>
          <w:sz w:val="22"/>
        </w:rPr>
      </w:pPr>
      <w:r w:rsidRPr="000202FD">
        <w:rPr>
          <w:sz w:val="22"/>
        </w:rPr>
        <w:t xml:space="preserve">D. </w:t>
      </w:r>
      <w:r>
        <w:rPr>
          <w:sz w:val="22"/>
        </w:rPr>
        <w:t>ANTONIO MIGUEL GARCIA RAMON</w:t>
      </w:r>
      <w:r>
        <w:rPr>
          <w:sz w:val="22"/>
        </w:rPr>
        <w:tab/>
      </w:r>
      <w:r>
        <w:rPr>
          <w:sz w:val="22"/>
        </w:rPr>
        <w:tab/>
      </w:r>
    </w:p>
    <w:p w:rsidR="000202FD" w:rsidRPr="00CF4D9B" w:rsidRDefault="000202FD" w:rsidP="000202FD">
      <w:pPr>
        <w:rPr>
          <w:sz w:val="22"/>
        </w:rPr>
      </w:pPr>
    </w:p>
    <w:p w:rsidR="000202FD" w:rsidRDefault="000202FD" w:rsidP="000202FD">
      <w:pPr>
        <w:numPr>
          <w:ilvl w:val="0"/>
          <w:numId w:val="29"/>
        </w:numPr>
        <w:jc w:val="both"/>
        <w:rPr>
          <w:sz w:val="22"/>
        </w:rPr>
      </w:pPr>
      <w:r w:rsidRPr="00CF4D9B">
        <w:rPr>
          <w:b/>
          <w:sz w:val="22"/>
        </w:rPr>
        <w:t xml:space="preserve">Como miembro suplente por la Federación Insular </w:t>
      </w:r>
      <w:r w:rsidR="007C5C4E" w:rsidRPr="00CF4D9B">
        <w:rPr>
          <w:b/>
          <w:sz w:val="22"/>
        </w:rPr>
        <w:t xml:space="preserve">de Caza </w:t>
      </w:r>
      <w:r w:rsidRPr="00CF4D9B">
        <w:rPr>
          <w:b/>
          <w:sz w:val="22"/>
        </w:rPr>
        <w:t>de La Gomera</w:t>
      </w:r>
      <w:r w:rsidRPr="00CF4D9B">
        <w:rPr>
          <w:sz w:val="22"/>
        </w:rPr>
        <w:t>:</w:t>
      </w:r>
    </w:p>
    <w:p w:rsidR="000202FD" w:rsidRDefault="000202FD" w:rsidP="000202FD">
      <w:pPr>
        <w:ind w:left="360"/>
        <w:jc w:val="both"/>
        <w:rPr>
          <w:sz w:val="22"/>
        </w:rPr>
      </w:pPr>
    </w:p>
    <w:p w:rsidR="00314514" w:rsidRPr="000202FD" w:rsidRDefault="00314514" w:rsidP="00314514">
      <w:pPr>
        <w:ind w:left="360"/>
        <w:rPr>
          <w:b/>
          <w:sz w:val="22"/>
        </w:rPr>
      </w:pPr>
      <w:r w:rsidRPr="000202FD">
        <w:rPr>
          <w:sz w:val="22"/>
        </w:rPr>
        <w:t>-NO HAY NOMBRAMIENTO POR PARTE DE LA FEDERACIÓN INSULAR.</w:t>
      </w:r>
    </w:p>
    <w:p w:rsidR="000202FD" w:rsidRPr="00CF4D9B" w:rsidRDefault="000202FD" w:rsidP="000202FD">
      <w:pPr>
        <w:rPr>
          <w:sz w:val="22"/>
        </w:rPr>
      </w:pPr>
    </w:p>
    <w:p w:rsidR="000202FD" w:rsidRDefault="000202FD" w:rsidP="000202FD">
      <w:pPr>
        <w:numPr>
          <w:ilvl w:val="0"/>
          <w:numId w:val="29"/>
        </w:numPr>
        <w:rPr>
          <w:b/>
          <w:sz w:val="22"/>
        </w:rPr>
      </w:pPr>
      <w:r w:rsidRPr="00CF4D9B">
        <w:rPr>
          <w:b/>
          <w:sz w:val="22"/>
        </w:rPr>
        <w:t xml:space="preserve">Como miembro suplente por la Federación Insular </w:t>
      </w:r>
      <w:r w:rsidR="007C5C4E" w:rsidRPr="00CF4D9B">
        <w:rPr>
          <w:b/>
          <w:sz w:val="22"/>
        </w:rPr>
        <w:t xml:space="preserve">de Caza </w:t>
      </w:r>
      <w:r w:rsidR="007C5C4E">
        <w:rPr>
          <w:b/>
          <w:sz w:val="22"/>
        </w:rPr>
        <w:t>de Fuerteventura</w:t>
      </w:r>
      <w:r w:rsidRPr="00CF4D9B">
        <w:rPr>
          <w:b/>
          <w:sz w:val="22"/>
        </w:rPr>
        <w:t>:</w:t>
      </w:r>
    </w:p>
    <w:p w:rsidR="000202FD" w:rsidRDefault="000202FD" w:rsidP="000202FD">
      <w:pPr>
        <w:ind w:left="360"/>
        <w:rPr>
          <w:b/>
          <w:sz w:val="22"/>
        </w:rPr>
      </w:pPr>
    </w:p>
    <w:p w:rsidR="000202FD" w:rsidRPr="000202FD" w:rsidRDefault="000202FD" w:rsidP="000202FD">
      <w:pPr>
        <w:ind w:left="360"/>
        <w:rPr>
          <w:b/>
          <w:sz w:val="22"/>
        </w:rPr>
      </w:pPr>
      <w:r w:rsidRPr="000202FD">
        <w:rPr>
          <w:sz w:val="22"/>
        </w:rPr>
        <w:t>-NO HAY NOMBRAMIENTO POR PARTE DE LA FEDERACIÓN INSULAR.</w:t>
      </w:r>
    </w:p>
    <w:p w:rsidR="000202FD" w:rsidRPr="00CF4D9B" w:rsidRDefault="0025132A" w:rsidP="000202FD">
      <w:pPr>
        <w:rPr>
          <w:sz w:val="22"/>
        </w:rPr>
      </w:pPr>
      <w:r>
        <w:rPr>
          <w:sz w:val="22"/>
        </w:rPr>
        <w:t xml:space="preserve"> </w:t>
      </w:r>
    </w:p>
    <w:p w:rsidR="000202FD" w:rsidRDefault="007C5C4E" w:rsidP="007C5C4E">
      <w:pPr>
        <w:rPr>
          <w:sz w:val="22"/>
        </w:rPr>
      </w:pPr>
      <w:r>
        <w:rPr>
          <w:sz w:val="22"/>
        </w:rPr>
        <w:t>Los nombramientos son aprobados por unanimidad</w:t>
      </w:r>
    </w:p>
    <w:p w:rsidR="000202FD" w:rsidRPr="00004A5C" w:rsidRDefault="000202FD" w:rsidP="000202FD">
      <w:pPr>
        <w:jc w:val="both"/>
      </w:pPr>
      <w:r>
        <w:t>Sin otros asuntos que tratar se levanta</w:t>
      </w:r>
      <w:r w:rsidR="00CD453F">
        <w:t xml:space="preserve"> la sesión, cuando son las diez</w:t>
      </w:r>
      <w:r w:rsidR="006574EC">
        <w:t xml:space="preserve"> horas y diez</w:t>
      </w:r>
      <w:r w:rsidR="00CB69CB">
        <w:t xml:space="preserve"> minutos</w:t>
      </w:r>
      <w:r>
        <w:t xml:space="preserve"> del día señalado en el encabezamiento, de lo que doy fe como Secretario con el Vº Bº del Presidente.</w:t>
      </w:r>
      <w:r w:rsidR="00004A5C">
        <w:tab/>
      </w:r>
      <w:r w:rsidR="00004A5C">
        <w:tab/>
      </w:r>
      <w:r w:rsidR="00004A5C">
        <w:tab/>
      </w:r>
      <w:r w:rsidR="00004A5C">
        <w:tab/>
      </w:r>
      <w:r w:rsidR="00004A5C">
        <w:tab/>
      </w:r>
      <w:r w:rsidR="00004A5C">
        <w:tab/>
      </w:r>
      <w:r w:rsidR="00F420AB">
        <w:rPr>
          <w:b/>
        </w:rPr>
        <w:t>Secretario</w:t>
      </w:r>
    </w:p>
    <w:p w:rsidR="000202FD" w:rsidRPr="00DE4F76" w:rsidRDefault="00E23507" w:rsidP="000202FD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8767B" w:rsidRPr="0078767B">
        <w:rPr>
          <w:b/>
          <w:noProof/>
          <w:lang w:val="es-ES" w:eastAsia="es-ES"/>
        </w:rPr>
        <w:drawing>
          <wp:inline distT="0" distB="0" distL="0" distR="0">
            <wp:extent cx="2209800" cy="1000909"/>
            <wp:effectExtent l="19050" t="0" r="0" b="0"/>
            <wp:docPr id="5" name="Imagen 8" descr="C:\Users\Juanjo\Desktop\CERTIFICADO DIGITAL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jo\Desktop\CERTIFICADO DIGITAL\FIR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="0078767B" w:rsidRPr="0078767B">
        <w:rPr>
          <w:b/>
          <w:noProof/>
          <w:lang w:val="es-ES" w:eastAsia="es-ES"/>
        </w:rPr>
        <w:drawing>
          <wp:inline distT="0" distB="0" distL="0" distR="0">
            <wp:extent cx="2143125" cy="1350248"/>
            <wp:effectExtent l="19050" t="0" r="9525" b="0"/>
            <wp:docPr id="6" name="Imagen 1" descr="JUAN JOSE CAB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JOSE CABRE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88" cy="135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3C" w:rsidRDefault="00F420AB" w:rsidP="00F420AB">
      <w:pPr>
        <w:jc w:val="both"/>
        <w:rPr>
          <w:b/>
        </w:rPr>
      </w:pPr>
      <w:r>
        <w:rPr>
          <w:b/>
        </w:rPr>
        <w:t xml:space="preserve">Fdo: Marcial Juvenal </w:t>
      </w:r>
      <w:r w:rsidR="006574EC">
        <w:rPr>
          <w:b/>
        </w:rPr>
        <w:t>Rodríguez</w:t>
      </w:r>
      <w:r>
        <w:rPr>
          <w:b/>
        </w:rPr>
        <w:t xml:space="preserve"> Curbelo</w:t>
      </w:r>
      <w:r w:rsidR="000202FD" w:rsidRPr="00DE4F76">
        <w:rPr>
          <w:b/>
        </w:rPr>
        <w:tab/>
      </w:r>
      <w:r>
        <w:rPr>
          <w:b/>
        </w:rPr>
        <w:t xml:space="preserve">      </w:t>
      </w:r>
      <w:r w:rsidR="000202FD" w:rsidRPr="00DE4F76">
        <w:rPr>
          <w:b/>
        </w:rPr>
        <w:t>Fd</w:t>
      </w:r>
      <w:r>
        <w:rPr>
          <w:b/>
        </w:rPr>
        <w:t>o: Juan José Cabrera Abreu</w:t>
      </w:r>
    </w:p>
    <w:p w:rsidR="00640E35" w:rsidRDefault="00640E35" w:rsidP="00EE293F">
      <w:pPr>
        <w:ind w:left="708"/>
        <w:jc w:val="both"/>
        <w:rPr>
          <w:b/>
        </w:rPr>
      </w:pPr>
    </w:p>
    <w:p w:rsidR="00640E35" w:rsidRDefault="00640E35" w:rsidP="00EE293F">
      <w:pPr>
        <w:ind w:left="708"/>
        <w:jc w:val="both"/>
        <w:rPr>
          <w:b/>
        </w:rPr>
      </w:pPr>
    </w:p>
    <w:p w:rsidR="00640E35" w:rsidRDefault="00640E35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EE293F">
      <w:pPr>
        <w:ind w:left="708"/>
        <w:jc w:val="both"/>
        <w:rPr>
          <w:b/>
        </w:rPr>
      </w:pPr>
    </w:p>
    <w:p w:rsidR="00F420AB" w:rsidRDefault="00F420AB" w:rsidP="00F420AB">
      <w:pPr>
        <w:jc w:val="both"/>
        <w:rPr>
          <w:b/>
        </w:rPr>
      </w:pPr>
    </w:p>
    <w:p w:rsidR="00F420AB" w:rsidRDefault="00F420AB" w:rsidP="00F420AB">
      <w:r>
        <w:t xml:space="preserve">  </w:t>
      </w:r>
      <w:r>
        <w:object w:dxaOrig="9451" w:dyaOrig="12150">
          <v:shape id="_x0000_i1029" type="#_x0000_t75" style="width:75.75pt;height:97.5pt" o:ole="">
            <v:imagedata r:id="rId8" o:title=""/>
          </v:shape>
          <o:OLEObject Type="Embed" ProgID="AcroExch.Document.DC" ShapeID="_x0000_i1029" DrawAspect="Content" ObjectID="_1674012664" r:id="rId15"/>
        </w:object>
      </w:r>
      <w:r w:rsidR="002B6E9F">
        <w:tab/>
      </w:r>
      <w:r w:rsidR="002B6E9F">
        <w:tab/>
      </w:r>
      <w:r w:rsidR="002B6E9F">
        <w:tab/>
      </w:r>
      <w:r w:rsidR="002B6E9F">
        <w:tab/>
      </w:r>
      <w:r w:rsidR="002B6E9F">
        <w:tab/>
        <w:t>Registro Salida nº 3</w:t>
      </w:r>
    </w:p>
    <w:p w:rsidR="00F420AB" w:rsidRPr="004D69D9" w:rsidRDefault="00F420AB" w:rsidP="00F420A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  <w:r w:rsidR="002B6E9F">
        <w:rPr>
          <w:b/>
          <w:sz w:val="20"/>
          <w:szCs w:val="20"/>
        </w:rPr>
        <w:t xml:space="preserve"> </w:t>
      </w:r>
      <w:r w:rsidR="002B6E9F">
        <w:rPr>
          <w:b/>
          <w:sz w:val="20"/>
          <w:szCs w:val="20"/>
        </w:rPr>
        <w:tab/>
      </w:r>
      <w:r w:rsidR="002B6E9F">
        <w:rPr>
          <w:b/>
          <w:sz w:val="20"/>
          <w:szCs w:val="20"/>
        </w:rPr>
        <w:tab/>
      </w:r>
      <w:r w:rsidR="002B6E9F">
        <w:rPr>
          <w:b/>
          <w:sz w:val="20"/>
          <w:szCs w:val="20"/>
        </w:rPr>
        <w:tab/>
      </w:r>
      <w:r w:rsidR="002B6E9F">
        <w:rPr>
          <w:b/>
          <w:sz w:val="20"/>
          <w:szCs w:val="20"/>
        </w:rPr>
        <w:tab/>
        <w:t>Fecha 02 febrero 2021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Pabellón Insular Santiago Martin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Tenerife</w:t>
      </w:r>
    </w:p>
    <w:p w:rsidR="00F420AB" w:rsidRPr="00394E84" w:rsidRDefault="00F420AB" w:rsidP="00F420AB">
      <w:pPr>
        <w:rPr>
          <w:sz w:val="22"/>
          <w:szCs w:val="22"/>
        </w:rPr>
      </w:pPr>
    </w:p>
    <w:p w:rsidR="00F420AB" w:rsidRPr="00394E84" w:rsidRDefault="00F420AB" w:rsidP="00F420A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ACTA </w:t>
      </w:r>
      <w:r w:rsidRPr="00394E84">
        <w:rPr>
          <w:b/>
          <w:sz w:val="22"/>
          <w:szCs w:val="22"/>
        </w:rPr>
        <w:t xml:space="preserve"> DE</w:t>
      </w:r>
      <w:r>
        <w:rPr>
          <w:b/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ASAMBLEA GENERAL"/>
        </w:smartTagPr>
        <w:r>
          <w:rPr>
            <w:b/>
            <w:sz w:val="22"/>
            <w:szCs w:val="22"/>
          </w:rPr>
          <w:t>LA ASAMBLEA GENERAL</w:t>
        </w:r>
      </w:smartTag>
      <w:r>
        <w:rPr>
          <w:b/>
          <w:sz w:val="22"/>
          <w:szCs w:val="22"/>
        </w:rPr>
        <w:t xml:space="preserve"> EXTRAORDINARIA</w:t>
      </w:r>
      <w:r w:rsidRPr="00394E84">
        <w:rPr>
          <w:b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Federaci￳n Canaria"/>
        </w:smartTagPr>
        <w:r w:rsidRPr="00394E84">
          <w:rPr>
            <w:b/>
            <w:sz w:val="22"/>
            <w:szCs w:val="22"/>
          </w:rPr>
          <w:t>LA FEDERACIÓN CANARIA</w:t>
        </w:r>
      </w:smartTag>
      <w:r>
        <w:rPr>
          <w:b/>
          <w:sz w:val="22"/>
          <w:szCs w:val="22"/>
        </w:rPr>
        <w:t xml:space="preserve"> DE CAZA, CELEBRADA EL 30 DE ENERO</w:t>
      </w:r>
      <w:r w:rsidRPr="00394E84">
        <w:rPr>
          <w:b/>
          <w:sz w:val="22"/>
          <w:szCs w:val="22"/>
        </w:rPr>
        <w:t xml:space="preserve"> D</w:t>
      </w:r>
      <w:r>
        <w:rPr>
          <w:b/>
          <w:sz w:val="22"/>
          <w:szCs w:val="22"/>
        </w:rPr>
        <w:t>E 2021</w:t>
      </w:r>
      <w:r w:rsidRPr="00394E84">
        <w:rPr>
          <w:b/>
          <w:sz w:val="22"/>
          <w:szCs w:val="22"/>
        </w:rPr>
        <w:t>.</w:t>
      </w:r>
    </w:p>
    <w:p w:rsidR="00F420AB" w:rsidRPr="00394E84" w:rsidRDefault="00F420AB" w:rsidP="00F420AB">
      <w:pPr>
        <w:jc w:val="both"/>
        <w:rPr>
          <w:sz w:val="22"/>
          <w:szCs w:val="22"/>
        </w:rPr>
      </w:pPr>
    </w:p>
    <w:p w:rsidR="005047C5" w:rsidRDefault="005047C5" w:rsidP="005047C5">
      <w:pPr>
        <w:jc w:val="both"/>
      </w:pPr>
      <w:r>
        <w:t>En Santa Cruz de Tenerife en reunión Telemática programa (ZOOM), dado que por el estado de alarma Covid 19 y no poder ser presencial y no poderse reunir todos los Asambleístas por estar en  Fase 2 Fase 3 y Fase 4 que tienen</w:t>
      </w:r>
      <w:r w:rsidR="00160C5E">
        <w:t xml:space="preserve"> algunas Islas, siendo las 10,15</w:t>
      </w:r>
      <w:r>
        <w:t xml:space="preserve"> horas del día 30 de enero de 2021,</w:t>
      </w:r>
      <w:r w:rsidR="0067710F">
        <w:t xml:space="preserve"> se reúne La Asamblea General Extraor</w:t>
      </w:r>
      <w:r>
        <w:t>dinaria de La Federación Canaria de Caza, en segunda convocatoria, con la asistencia de los siguientes miembros y con arreglo al siguiente:</w:t>
      </w:r>
    </w:p>
    <w:p w:rsidR="00F420AB" w:rsidRDefault="00F420AB" w:rsidP="00F420AB">
      <w:pPr>
        <w:jc w:val="both"/>
        <w:rPr>
          <w:sz w:val="22"/>
          <w:szCs w:val="22"/>
        </w:rPr>
      </w:pPr>
    </w:p>
    <w:p w:rsidR="00F420AB" w:rsidRPr="00394E84" w:rsidRDefault="00F420AB" w:rsidP="00F420AB">
      <w:pPr>
        <w:jc w:val="both"/>
        <w:rPr>
          <w:sz w:val="22"/>
          <w:szCs w:val="22"/>
        </w:rPr>
      </w:pPr>
    </w:p>
    <w:p w:rsidR="00F420AB" w:rsidRDefault="00F420AB" w:rsidP="00F420AB">
      <w:pPr>
        <w:jc w:val="both"/>
        <w:rPr>
          <w:sz w:val="22"/>
          <w:szCs w:val="22"/>
        </w:rPr>
      </w:pPr>
      <w:r w:rsidRPr="00394E84">
        <w:rPr>
          <w:sz w:val="22"/>
          <w:szCs w:val="22"/>
        </w:rPr>
        <w:t>D</w:t>
      </w:r>
      <w:r>
        <w:rPr>
          <w:sz w:val="22"/>
          <w:szCs w:val="22"/>
        </w:rPr>
        <w:t>. Marcial Juvenal Rodríguez Curbelo</w:t>
      </w:r>
      <w:r w:rsidRPr="00394E84">
        <w:rPr>
          <w:sz w:val="22"/>
          <w:szCs w:val="22"/>
        </w:rPr>
        <w:t xml:space="preserve"> (Presidente)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Juan Falcón García (Vicepresidente)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D. Juan Roberto Rodríguez Brito (asesor)</w:t>
      </w:r>
    </w:p>
    <w:p w:rsidR="00F420AB" w:rsidRDefault="00F420AB" w:rsidP="00F420AB">
      <w:pPr>
        <w:jc w:val="both"/>
        <w:rPr>
          <w:sz w:val="22"/>
          <w:szCs w:val="22"/>
        </w:rPr>
      </w:pPr>
      <w:r w:rsidRPr="00394E84">
        <w:rPr>
          <w:sz w:val="22"/>
          <w:szCs w:val="22"/>
        </w:rPr>
        <w:t>D. Juan José Cabrera Abreu (Secretario)</w:t>
      </w:r>
    </w:p>
    <w:p w:rsidR="00F420AB" w:rsidRPr="00394E84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D. Alfonso Dorta Cedres (Tesorero)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Vocal 1º Delg Insular de la FCC en el Hierro </w:t>
      </w:r>
      <w:r>
        <w:rPr>
          <w:sz w:val="22"/>
          <w:szCs w:val="22"/>
        </w:rPr>
        <w:tab/>
        <w:t>D. José Ramón Hernández Carballo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Vocal 2º Área Igualdad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Dña. María del Pilar Romero Bordón</w:t>
      </w:r>
    </w:p>
    <w:p w:rsidR="006B3532" w:rsidRDefault="006B3532" w:rsidP="006B3532">
      <w:pPr>
        <w:jc w:val="both"/>
        <w:rPr>
          <w:sz w:val="22"/>
          <w:szCs w:val="22"/>
        </w:rPr>
      </w:pPr>
      <w:r>
        <w:rPr>
          <w:sz w:val="22"/>
          <w:szCs w:val="22"/>
        </w:rPr>
        <w:t>Vocal 3º Área Deportiva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Angel Antonio Berzal Plasencia</w:t>
      </w:r>
    </w:p>
    <w:p w:rsidR="006B3532" w:rsidRPr="00B332A1" w:rsidRDefault="006B3532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Vocal 4º Área Gestión y Deporte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Jose Cristo Cruz Santana</w:t>
      </w:r>
    </w:p>
    <w:p w:rsidR="00F420AB" w:rsidRPr="00E76B9C" w:rsidRDefault="00F420AB" w:rsidP="00F420AB">
      <w:pPr>
        <w:jc w:val="both"/>
        <w:rPr>
          <w:sz w:val="20"/>
          <w:szCs w:val="20"/>
        </w:rPr>
      </w:pPr>
      <w:r>
        <w:rPr>
          <w:sz w:val="22"/>
          <w:szCs w:val="22"/>
        </w:rPr>
        <w:t>Presidente FED. Insular Caza TFE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0"/>
          <w:szCs w:val="20"/>
        </w:rPr>
        <w:t xml:space="preserve">D. </w:t>
      </w:r>
      <w:r w:rsidRPr="00AF2F6E">
        <w:rPr>
          <w:sz w:val="22"/>
          <w:szCs w:val="22"/>
        </w:rPr>
        <w:t>Sebastián López Urbano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Presidente FED. Insular Caza Gran Canaria</w:t>
      </w:r>
      <w:r>
        <w:rPr>
          <w:sz w:val="22"/>
          <w:szCs w:val="22"/>
        </w:rPr>
        <w:tab/>
        <w:t>D. Eulogio lantigua Trujillo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Presidente FED. Insular Caza Fuerteventura</w:t>
      </w:r>
      <w:r>
        <w:rPr>
          <w:sz w:val="22"/>
          <w:szCs w:val="22"/>
        </w:rPr>
        <w:tab/>
        <w:t xml:space="preserve">D. Cesar Manuel Alonso Junquera </w:t>
      </w:r>
    </w:p>
    <w:p w:rsidR="00F420AB" w:rsidRDefault="00F420AB" w:rsidP="00F420AB">
      <w:pPr>
        <w:rPr>
          <w:sz w:val="22"/>
          <w:szCs w:val="22"/>
        </w:rPr>
      </w:pPr>
      <w:r w:rsidRPr="00394E84">
        <w:rPr>
          <w:sz w:val="22"/>
          <w:szCs w:val="22"/>
        </w:rPr>
        <w:t>Presidente</w:t>
      </w:r>
      <w:r>
        <w:rPr>
          <w:sz w:val="22"/>
          <w:szCs w:val="22"/>
        </w:rPr>
        <w:t xml:space="preserve"> FED. Insular Caza la Palma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Francisco Javier Triana Méndez</w:t>
      </w:r>
    </w:p>
    <w:p w:rsidR="00F420AB" w:rsidRPr="006223F2" w:rsidRDefault="00F420AB" w:rsidP="00F420AB">
      <w:pPr>
        <w:rPr>
          <w:sz w:val="22"/>
          <w:szCs w:val="22"/>
        </w:rPr>
      </w:pPr>
      <w:r>
        <w:rPr>
          <w:sz w:val="22"/>
          <w:szCs w:val="22"/>
        </w:rPr>
        <w:t>Presidente FED. Insular Caza la Gomera</w:t>
      </w:r>
      <w:r>
        <w:rPr>
          <w:sz w:val="22"/>
          <w:szCs w:val="22"/>
        </w:rPr>
        <w:tab/>
        <w:t>D. Guillermo Medina Martin</w:t>
      </w:r>
    </w:p>
    <w:p w:rsidR="00F420AB" w:rsidRPr="00B07030" w:rsidRDefault="00F420AB" w:rsidP="00F420AB">
      <w:pPr>
        <w:rPr>
          <w:sz w:val="22"/>
          <w:szCs w:val="22"/>
        </w:rPr>
      </w:pPr>
    </w:p>
    <w:p w:rsidR="00F420AB" w:rsidRDefault="00F420AB" w:rsidP="00F420AB">
      <w:pPr>
        <w:rPr>
          <w:sz w:val="22"/>
          <w:szCs w:val="22"/>
        </w:rPr>
      </w:pPr>
    </w:p>
    <w:p w:rsidR="0001330F" w:rsidRPr="00E73595" w:rsidRDefault="0001330F" w:rsidP="0001330F">
      <w:pPr>
        <w:jc w:val="both"/>
        <w:rPr>
          <w:b/>
        </w:rPr>
      </w:pPr>
      <w:r w:rsidRPr="005E3EFB">
        <w:rPr>
          <w:b/>
        </w:rPr>
        <w:t xml:space="preserve">Estamentos de </w:t>
      </w:r>
      <w:r>
        <w:rPr>
          <w:b/>
        </w:rPr>
        <w:t>C</w:t>
      </w:r>
      <w:r w:rsidRPr="005E3EFB">
        <w:rPr>
          <w:b/>
        </w:rPr>
        <w:t>lubes: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Juan Falcón García</w:t>
      </w:r>
      <w:r w:rsidRPr="0039377B">
        <w:rPr>
          <w:sz w:val="22"/>
          <w:szCs w:val="22"/>
        </w:rPr>
        <w:t>, en representación Club Sdad. Norte de Gran Canaria</w:t>
      </w:r>
    </w:p>
    <w:p w:rsidR="0001330F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María del Pilar Romero Bordón</w:t>
      </w:r>
      <w:r w:rsidRPr="0039377B">
        <w:rPr>
          <w:sz w:val="22"/>
          <w:szCs w:val="22"/>
        </w:rPr>
        <w:t>, en representación Club Sdad. Huronera Valsequillo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María José Rodríguez Batista en representación de Club Sdad. Cocadeca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Miguel Rodríguez Barrera</w:t>
      </w:r>
      <w:r w:rsidRPr="0039377B">
        <w:rPr>
          <w:sz w:val="22"/>
          <w:szCs w:val="22"/>
        </w:rPr>
        <w:t xml:space="preserve">, en </w:t>
      </w:r>
      <w:r>
        <w:rPr>
          <w:sz w:val="22"/>
          <w:szCs w:val="22"/>
        </w:rPr>
        <w:t>representación Club Sdad. Caza Fuerteventura</w:t>
      </w:r>
    </w:p>
    <w:p w:rsidR="0001330F" w:rsidRPr="00B9623A" w:rsidRDefault="0001330F" w:rsidP="0001330F">
      <w:pPr>
        <w:jc w:val="both"/>
        <w:rPr>
          <w:sz w:val="20"/>
          <w:szCs w:val="20"/>
        </w:rPr>
      </w:pPr>
      <w:r w:rsidRPr="00B9623A">
        <w:rPr>
          <w:sz w:val="22"/>
          <w:szCs w:val="22"/>
        </w:rPr>
        <w:t xml:space="preserve">D. Antonio Félix Fernández Quintero, en </w:t>
      </w:r>
      <w:r w:rsidRPr="00B9623A">
        <w:rPr>
          <w:sz w:val="20"/>
          <w:szCs w:val="20"/>
        </w:rPr>
        <w:t>representación Club Nueva Sdad. de Caza de Lanzarote</w:t>
      </w:r>
    </w:p>
    <w:p w:rsidR="0001330F" w:rsidRDefault="0001330F" w:rsidP="0001330F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>D. Andrés Luis Yanes, en representación Club Sdad. Caza Villa de Mazo</w:t>
      </w:r>
    </w:p>
    <w:p w:rsidR="0001330F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José Ramón Hernández Carballo, en representación Club de Caza Herosabina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Juan José Cabrera Abreu, en representación Asoc. Caza Ntra. Sra. Guadalupe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>
        <w:rPr>
          <w:sz w:val="22"/>
          <w:szCs w:val="22"/>
        </w:rPr>
        <w:t>D. Jacinto Díaz Díaz</w:t>
      </w:r>
      <w:r w:rsidRPr="0039377B">
        <w:rPr>
          <w:sz w:val="22"/>
          <w:szCs w:val="22"/>
        </w:rPr>
        <w:t>, en representación Club Sdad. Caza Ntr</w:t>
      </w:r>
      <w:r>
        <w:rPr>
          <w:sz w:val="22"/>
          <w:szCs w:val="22"/>
        </w:rPr>
        <w:t>a</w:t>
      </w:r>
      <w:r w:rsidRPr="0039377B">
        <w:rPr>
          <w:sz w:val="22"/>
          <w:szCs w:val="22"/>
        </w:rPr>
        <w:t xml:space="preserve">. Sra. Rosario 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 xml:space="preserve">D. Nicolás Antonio Porras Gómez, en representación Club As. Caza </w:t>
      </w:r>
      <w:r>
        <w:rPr>
          <w:sz w:val="22"/>
          <w:szCs w:val="22"/>
        </w:rPr>
        <w:t xml:space="preserve">de Los </w:t>
      </w:r>
      <w:r w:rsidRPr="0039377B">
        <w:rPr>
          <w:sz w:val="22"/>
          <w:szCs w:val="22"/>
        </w:rPr>
        <w:t xml:space="preserve">Chicharreros </w:t>
      </w:r>
    </w:p>
    <w:p w:rsidR="0001330F" w:rsidRDefault="0001330F" w:rsidP="0001330F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>D. Carlos García Hernández, en representación Club Sdad. Caza Norte Teide</w:t>
      </w:r>
    </w:p>
    <w:p w:rsidR="0001330F" w:rsidRPr="0039377B" w:rsidRDefault="0001330F" w:rsidP="0001330F">
      <w:pPr>
        <w:jc w:val="both"/>
        <w:rPr>
          <w:sz w:val="22"/>
          <w:szCs w:val="22"/>
        </w:rPr>
      </w:pPr>
      <w:r w:rsidRPr="0039377B">
        <w:rPr>
          <w:sz w:val="22"/>
          <w:szCs w:val="22"/>
        </w:rPr>
        <w:t xml:space="preserve">D. </w:t>
      </w:r>
      <w:r>
        <w:rPr>
          <w:sz w:val="22"/>
          <w:szCs w:val="22"/>
        </w:rPr>
        <w:t>Alberto de la Rosa Mejía, en representación Club Soc. El Picacho Barranco Hondo</w:t>
      </w:r>
    </w:p>
    <w:p w:rsidR="0001330F" w:rsidRPr="006A066C" w:rsidRDefault="0001330F" w:rsidP="0001330F">
      <w:pPr>
        <w:jc w:val="both"/>
        <w:rPr>
          <w:b/>
          <w:sz w:val="22"/>
          <w:szCs w:val="22"/>
        </w:rPr>
      </w:pPr>
      <w:r w:rsidRPr="0039377B">
        <w:rPr>
          <w:sz w:val="22"/>
          <w:szCs w:val="22"/>
        </w:rPr>
        <w:t>D. Francisco Gutiérrez Yumar, en representación Club Sdad. Parada Acentejo</w:t>
      </w:r>
    </w:p>
    <w:p w:rsidR="00F420AB" w:rsidRDefault="00F420AB" w:rsidP="00F420AB">
      <w:r>
        <w:lastRenderedPageBreak/>
        <w:t xml:space="preserve">    </w:t>
      </w:r>
      <w:r>
        <w:object w:dxaOrig="9451" w:dyaOrig="12150">
          <v:shape id="_x0000_i1030" type="#_x0000_t75" style="width:75.75pt;height:97.5pt" o:ole="">
            <v:imagedata r:id="rId8" o:title=""/>
          </v:shape>
          <o:OLEObject Type="Embed" ProgID="AcroExch.Document.DC" ShapeID="_x0000_i1030" DrawAspect="Content" ObjectID="_1674012665" r:id="rId16"/>
        </w:object>
      </w:r>
      <w:r w:rsidR="002B6E9F">
        <w:tab/>
      </w:r>
      <w:r w:rsidR="002B6E9F">
        <w:tab/>
      </w:r>
      <w:r w:rsidR="002B6E9F">
        <w:tab/>
      </w:r>
      <w:r w:rsidR="002B6E9F">
        <w:tab/>
      </w:r>
    </w:p>
    <w:p w:rsidR="00F420AB" w:rsidRPr="004D69D9" w:rsidRDefault="00F420AB" w:rsidP="00F420A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  <w:r w:rsidR="00C05527">
        <w:rPr>
          <w:b/>
          <w:sz w:val="20"/>
          <w:szCs w:val="20"/>
        </w:rPr>
        <w:t xml:space="preserve">       </w:t>
      </w:r>
      <w:r w:rsidR="002B6E9F">
        <w:rPr>
          <w:b/>
          <w:sz w:val="20"/>
          <w:szCs w:val="20"/>
        </w:rPr>
        <w:t xml:space="preserve">                               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4D69D9">
        <w:rPr>
          <w:b/>
          <w:sz w:val="20"/>
          <w:szCs w:val="20"/>
        </w:rPr>
        <w:t>c/</w:t>
      </w:r>
      <w:r>
        <w:rPr>
          <w:b/>
          <w:sz w:val="20"/>
          <w:szCs w:val="20"/>
        </w:rPr>
        <w:t xml:space="preserve"> Mercedes s/nº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Pabellón Insular Santiago Martín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Los Majuelos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F420AB" w:rsidRDefault="00F420AB" w:rsidP="00F420AB">
      <w:pPr>
        <w:rPr>
          <w:sz w:val="22"/>
          <w:szCs w:val="22"/>
        </w:rPr>
      </w:pPr>
      <w:r>
        <w:rPr>
          <w:sz w:val="22"/>
          <w:szCs w:val="22"/>
        </w:rPr>
        <w:t xml:space="preserve">            TENERIFE</w:t>
      </w:r>
    </w:p>
    <w:p w:rsidR="00F420AB" w:rsidRDefault="00F420AB" w:rsidP="00F420AB">
      <w:pPr>
        <w:jc w:val="both"/>
        <w:rPr>
          <w:b/>
        </w:rPr>
      </w:pPr>
    </w:p>
    <w:p w:rsidR="00F420AB" w:rsidRPr="005E3EFB" w:rsidRDefault="00F420AB" w:rsidP="00F420AB">
      <w:pPr>
        <w:jc w:val="both"/>
        <w:rPr>
          <w:b/>
        </w:rPr>
      </w:pPr>
      <w:r w:rsidRPr="005E3EFB">
        <w:rPr>
          <w:b/>
        </w:rPr>
        <w:t>Estamentos de Deportistas:</w:t>
      </w:r>
    </w:p>
    <w:p w:rsidR="00F420AB" w:rsidRDefault="00F420AB" w:rsidP="00F420AB">
      <w:pPr>
        <w:jc w:val="both"/>
      </w:pPr>
    </w:p>
    <w:p w:rsidR="00F420AB" w:rsidRDefault="00F420AB" w:rsidP="00F420AB">
      <w:pPr>
        <w:jc w:val="both"/>
        <w:rPr>
          <w:sz w:val="22"/>
          <w:szCs w:val="22"/>
        </w:rPr>
      </w:pPr>
      <w:r w:rsidRPr="00E73595">
        <w:rPr>
          <w:sz w:val="22"/>
          <w:szCs w:val="22"/>
        </w:rPr>
        <w:t>Isla d</w:t>
      </w:r>
      <w:r>
        <w:rPr>
          <w:sz w:val="22"/>
          <w:szCs w:val="22"/>
        </w:rPr>
        <w:t xml:space="preserve">e Gran Canaria: </w:t>
      </w:r>
      <w:r>
        <w:rPr>
          <w:sz w:val="22"/>
          <w:szCs w:val="22"/>
        </w:rPr>
        <w:tab/>
        <w:t>D. Ricardo Javier Medina Almeida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María del Pilar Romero Bordón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Iván García Ruano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Fuerteventura</w:t>
      </w:r>
      <w:r>
        <w:rPr>
          <w:sz w:val="22"/>
          <w:szCs w:val="22"/>
        </w:rPr>
        <w:tab/>
        <w:t>D. Blas Manuel Acosta Medina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Lanzarote</w:t>
      </w:r>
      <w:r>
        <w:rPr>
          <w:sz w:val="22"/>
          <w:szCs w:val="22"/>
        </w:rPr>
        <w:tab/>
        <w:t>D. Miguel Ángel Barreiro Cano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 La Palma: </w:t>
      </w:r>
      <w:r>
        <w:rPr>
          <w:sz w:val="22"/>
          <w:szCs w:val="22"/>
        </w:rPr>
        <w:tab/>
        <w:t>D. Juan Roberto Rodríguez Brito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>Isla de la Gomera:</w:t>
      </w:r>
      <w:r>
        <w:rPr>
          <w:sz w:val="22"/>
          <w:szCs w:val="22"/>
        </w:rPr>
        <w:tab/>
        <w:t>D. José David Brito Darías</w:t>
      </w:r>
      <w:r w:rsidR="00595635">
        <w:rPr>
          <w:sz w:val="22"/>
          <w:szCs w:val="22"/>
        </w:rPr>
        <w:t xml:space="preserve"> </w:t>
      </w:r>
      <w:r w:rsidR="00595635" w:rsidRPr="00595635">
        <w:rPr>
          <w:b/>
          <w:sz w:val="22"/>
          <w:szCs w:val="22"/>
        </w:rPr>
        <w:t>excusa asistencia</w:t>
      </w:r>
    </w:p>
    <w:p w:rsidR="00F420AB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del Hierro: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D. José Ramón Hernández Carballo</w:t>
      </w:r>
      <w:r w:rsidRPr="00E84484">
        <w:rPr>
          <w:sz w:val="22"/>
          <w:szCs w:val="22"/>
        </w:rPr>
        <w:t xml:space="preserve"> </w:t>
      </w:r>
    </w:p>
    <w:p w:rsidR="00F420AB" w:rsidRPr="007C2B30" w:rsidRDefault="00F420AB" w:rsidP="00F420A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Isla de Tenerife: </w:t>
      </w:r>
      <w:r>
        <w:rPr>
          <w:sz w:val="22"/>
          <w:szCs w:val="22"/>
        </w:rPr>
        <w:tab/>
        <w:t>D. Pedro López Siverio</w:t>
      </w:r>
    </w:p>
    <w:p w:rsidR="00F420AB" w:rsidRDefault="00F420AB" w:rsidP="00F420AB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01CCC">
        <w:t>D. José Ricardo Delgado Pérez</w:t>
      </w:r>
      <w:r w:rsidR="0001330F">
        <w:t xml:space="preserve"> no comparece</w:t>
      </w:r>
    </w:p>
    <w:p w:rsidR="00F420AB" w:rsidRDefault="00F420AB" w:rsidP="00F420AB">
      <w:pPr>
        <w:jc w:val="both"/>
      </w:pPr>
      <w:r>
        <w:tab/>
      </w:r>
      <w:r>
        <w:tab/>
      </w:r>
      <w:r>
        <w:tab/>
        <w:t>D. Ignacio Santos García</w:t>
      </w:r>
      <w:r w:rsidR="0001330F">
        <w:t xml:space="preserve"> no comparece</w:t>
      </w:r>
    </w:p>
    <w:p w:rsidR="00F420AB" w:rsidRDefault="00F420AB" w:rsidP="00F420AB">
      <w:pPr>
        <w:jc w:val="both"/>
      </w:pPr>
      <w:r>
        <w:tab/>
      </w:r>
      <w:r>
        <w:tab/>
      </w:r>
      <w:r>
        <w:tab/>
        <w:t>D. Isabelino Martin Devora</w:t>
      </w:r>
      <w:r w:rsidR="0001330F">
        <w:t xml:space="preserve"> no comparece</w:t>
      </w:r>
    </w:p>
    <w:p w:rsidR="00F420AB" w:rsidRPr="00301CCC" w:rsidRDefault="00F420AB" w:rsidP="00F420AB">
      <w:pPr>
        <w:jc w:val="both"/>
      </w:pPr>
      <w:r>
        <w:tab/>
      </w:r>
      <w:r>
        <w:tab/>
      </w:r>
      <w:r>
        <w:tab/>
        <w:t>D. Rafael Toledo Cabrera</w:t>
      </w:r>
      <w:r w:rsidR="0001330F">
        <w:t xml:space="preserve"> no comparece</w:t>
      </w:r>
    </w:p>
    <w:p w:rsidR="00F420AB" w:rsidRDefault="00F420AB" w:rsidP="00F420AB">
      <w:pPr>
        <w:jc w:val="both"/>
        <w:rPr>
          <w:b/>
        </w:rPr>
      </w:pPr>
    </w:p>
    <w:p w:rsidR="00F420AB" w:rsidRDefault="00F420AB" w:rsidP="00F420AB">
      <w:pPr>
        <w:jc w:val="both"/>
      </w:pPr>
      <w:r w:rsidRPr="005E3EFB">
        <w:rPr>
          <w:b/>
        </w:rPr>
        <w:t>Estam</w:t>
      </w:r>
      <w:r>
        <w:rPr>
          <w:b/>
        </w:rPr>
        <w:t>entos de Jueces</w:t>
      </w:r>
      <w:r w:rsidRPr="005E3EFB">
        <w:rPr>
          <w:b/>
        </w:rPr>
        <w:t>:</w:t>
      </w:r>
      <w:r>
        <w:rPr>
          <w:b/>
        </w:rPr>
        <w:t xml:space="preserve"> </w:t>
      </w:r>
      <w:r>
        <w:t xml:space="preserve">D. Juan José Cabrera Abreu, </w:t>
      </w:r>
    </w:p>
    <w:p w:rsidR="006574EC" w:rsidRDefault="006574EC" w:rsidP="00F420AB">
      <w:pPr>
        <w:ind w:left="1416" w:firstLine="708"/>
        <w:jc w:val="both"/>
      </w:pPr>
      <w:r>
        <w:t>D. Orencio Rodríguez Viña</w:t>
      </w:r>
    </w:p>
    <w:p w:rsidR="00F420AB" w:rsidRDefault="00F420AB" w:rsidP="006574EC">
      <w:pPr>
        <w:ind w:left="1416" w:firstLine="708"/>
        <w:jc w:val="both"/>
      </w:pPr>
      <w:r>
        <w:t>D. Roberto Gabriel Hernández Santana</w:t>
      </w:r>
      <w:r w:rsidR="006574EC">
        <w:t xml:space="preserve"> no comparece</w:t>
      </w:r>
    </w:p>
    <w:p w:rsidR="00F420AB" w:rsidRDefault="00F420AB" w:rsidP="00F420AB">
      <w:pPr>
        <w:ind w:left="1416" w:firstLine="708"/>
        <w:jc w:val="both"/>
      </w:pPr>
      <w:r>
        <w:t>D. Carlos Javier Santana López</w:t>
      </w:r>
      <w:r w:rsidR="0001330F">
        <w:t xml:space="preserve"> no comparece</w:t>
      </w:r>
    </w:p>
    <w:p w:rsidR="00640E35" w:rsidRDefault="00640E35" w:rsidP="00640E35">
      <w:pPr>
        <w:jc w:val="both"/>
      </w:pPr>
    </w:p>
    <w:p w:rsidR="00640E35" w:rsidRDefault="00640E35" w:rsidP="00640E35">
      <w:pPr>
        <w:jc w:val="both"/>
      </w:pPr>
      <w:r>
        <w:t xml:space="preserve">Nombramiento de COMITÉ COMPETICION, COMITÉ APELACION, COMITÉ JURISDICCIONAL </w:t>
      </w:r>
      <w:r w:rsidRPr="007F20E1">
        <w:rPr>
          <w:sz w:val="22"/>
          <w:szCs w:val="22"/>
        </w:rPr>
        <w:t xml:space="preserve"> DE LA FEDERACIÓN CANARIAS DE CAZA,</w:t>
      </w:r>
      <w:r>
        <w:t xml:space="preserve"> de acuerdo con lo dispuesto por la Dirección General de Deportes y el Reglamento Electoral de esta Federación Canaria de Caza.</w:t>
      </w:r>
    </w:p>
    <w:p w:rsidR="00640E35" w:rsidRDefault="00640E35" w:rsidP="00640E35">
      <w:pPr>
        <w:jc w:val="both"/>
      </w:pPr>
    </w:p>
    <w:p w:rsidR="00640E35" w:rsidRDefault="006125A7" w:rsidP="00640E35">
      <w:pPr>
        <w:jc w:val="both"/>
        <w:rPr>
          <w:b/>
        </w:rPr>
      </w:pPr>
      <w:r>
        <w:rPr>
          <w:b/>
        </w:rPr>
        <w:t xml:space="preserve">NOMBRAMIENTOS </w:t>
      </w:r>
      <w:r w:rsidR="00640E35" w:rsidRPr="00CF4D9B">
        <w:rPr>
          <w:b/>
        </w:rPr>
        <w:t xml:space="preserve"> DE LA FEDERACIÓN CANARIA DE CAZA:</w:t>
      </w:r>
    </w:p>
    <w:p w:rsidR="00640E35" w:rsidRDefault="00640E35" w:rsidP="00640E35">
      <w:pPr>
        <w:jc w:val="both"/>
      </w:pPr>
    </w:p>
    <w:p w:rsidR="00640E35" w:rsidRDefault="00640E35" w:rsidP="00640E35">
      <w:pPr>
        <w:jc w:val="both"/>
      </w:pPr>
      <w:r>
        <w:t>Comité de Competición FCC: D. José Pedro Cedres Rivero</w:t>
      </w:r>
    </w:p>
    <w:p w:rsidR="00123DB3" w:rsidRDefault="00640E35" w:rsidP="00640E35">
      <w:pPr>
        <w:jc w:val="both"/>
      </w:pPr>
      <w:r>
        <w:t>Comité de Competición FICT: Dña. Mª Victoria García Martín</w:t>
      </w:r>
    </w:p>
    <w:p w:rsidR="00123DB3" w:rsidRDefault="00123DB3" w:rsidP="00640E35">
      <w:pPr>
        <w:jc w:val="both"/>
      </w:pPr>
      <w:r>
        <w:t>Comité de Competición FICGCAN: D. Alberto Hawach Vega</w:t>
      </w:r>
    </w:p>
    <w:p w:rsidR="00640E35" w:rsidRDefault="00640E35" w:rsidP="00640E35">
      <w:pPr>
        <w:jc w:val="both"/>
      </w:pPr>
    </w:p>
    <w:p w:rsidR="00640E35" w:rsidRDefault="00640E35" w:rsidP="00640E35">
      <w:pPr>
        <w:jc w:val="both"/>
      </w:pPr>
      <w:r>
        <w:t xml:space="preserve">Comité de Apelación FCC: </w:t>
      </w:r>
      <w:r>
        <w:tab/>
        <w:t>Dña. Isabel Vilar Davi</w:t>
      </w:r>
    </w:p>
    <w:p w:rsidR="00640E35" w:rsidRDefault="00640E35" w:rsidP="00640E35">
      <w:pPr>
        <w:jc w:val="both"/>
      </w:pPr>
      <w:r>
        <w:tab/>
      </w:r>
      <w:r>
        <w:tab/>
      </w:r>
      <w:r>
        <w:tab/>
      </w:r>
      <w:r>
        <w:tab/>
        <w:t>Dña. Alicia Giménez Morales</w:t>
      </w:r>
    </w:p>
    <w:p w:rsidR="00640E35" w:rsidRDefault="00640E35" w:rsidP="00640E35">
      <w:pPr>
        <w:jc w:val="both"/>
      </w:pPr>
      <w:r>
        <w:tab/>
      </w:r>
      <w:r>
        <w:tab/>
      </w:r>
      <w:r>
        <w:tab/>
      </w:r>
      <w:r>
        <w:tab/>
        <w:t>D. Manuel Padilla del Toro</w:t>
      </w:r>
    </w:p>
    <w:p w:rsidR="00640E35" w:rsidRDefault="00640E35" w:rsidP="00640E35">
      <w:pPr>
        <w:jc w:val="both"/>
      </w:pPr>
      <w:r>
        <w:t>Suplentes:</w:t>
      </w:r>
      <w:r>
        <w:tab/>
        <w:t>D. José Pedro Cedres Rivero y Dña. Mª Victoria García Martín</w:t>
      </w:r>
    </w:p>
    <w:p w:rsidR="00640E35" w:rsidRDefault="00640E35" w:rsidP="00640E35">
      <w:pPr>
        <w:jc w:val="both"/>
      </w:pPr>
    </w:p>
    <w:p w:rsidR="00640E35" w:rsidRDefault="00640E35" w:rsidP="00640E35">
      <w:pPr>
        <w:jc w:val="both"/>
      </w:pPr>
      <w:r>
        <w:t>Comité Jurisdiccional:</w:t>
      </w:r>
      <w:r>
        <w:tab/>
        <w:t>D. José Pedro Cedres Rivero</w:t>
      </w:r>
      <w:r>
        <w:tab/>
      </w:r>
    </w:p>
    <w:p w:rsidR="00640E35" w:rsidRDefault="00640E35" w:rsidP="00640E35">
      <w:pPr>
        <w:jc w:val="both"/>
      </w:pPr>
      <w:r>
        <w:tab/>
      </w:r>
      <w:r>
        <w:tab/>
      </w:r>
      <w:r>
        <w:tab/>
      </w:r>
      <w:r>
        <w:tab/>
        <w:t>Dña. Mª Victoria García Martín</w:t>
      </w:r>
    </w:p>
    <w:p w:rsidR="00640E35" w:rsidRDefault="00640E35" w:rsidP="00640E35">
      <w:pPr>
        <w:jc w:val="both"/>
      </w:pPr>
      <w:r>
        <w:tab/>
      </w:r>
      <w:r>
        <w:tab/>
      </w:r>
      <w:r>
        <w:tab/>
      </w:r>
      <w:r>
        <w:tab/>
        <w:t>Dña. Isabel Vilar Davi</w:t>
      </w:r>
    </w:p>
    <w:p w:rsidR="00F420AB" w:rsidRDefault="00F420AB" w:rsidP="00F420AB">
      <w:r>
        <w:lastRenderedPageBreak/>
        <w:t xml:space="preserve">    </w:t>
      </w:r>
      <w:r>
        <w:object w:dxaOrig="9451" w:dyaOrig="12150">
          <v:shape id="_x0000_i1031" type="#_x0000_t75" style="width:75.75pt;height:97.5pt" o:ole="">
            <v:imagedata r:id="rId8" o:title=""/>
          </v:shape>
          <o:OLEObject Type="Embed" ProgID="AcroExch.Document.DC" ShapeID="_x0000_i1031" DrawAspect="Content" ObjectID="_1674012666" r:id="rId17"/>
        </w:object>
      </w:r>
    </w:p>
    <w:p w:rsidR="00F420AB" w:rsidRPr="004D69D9" w:rsidRDefault="00F420AB" w:rsidP="00F420AB">
      <w:pPr>
        <w:rPr>
          <w:b/>
          <w:sz w:val="20"/>
          <w:szCs w:val="20"/>
        </w:rPr>
      </w:pPr>
      <w:r w:rsidRPr="004D69D9">
        <w:rPr>
          <w:b/>
          <w:sz w:val="20"/>
          <w:szCs w:val="20"/>
        </w:rPr>
        <w:t>Federación Canaria de Caza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Pr="004D69D9">
        <w:rPr>
          <w:b/>
          <w:sz w:val="20"/>
          <w:szCs w:val="20"/>
        </w:rPr>
        <w:t>CIF: V 38358115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4D69D9">
        <w:rPr>
          <w:b/>
          <w:sz w:val="20"/>
          <w:szCs w:val="20"/>
        </w:rPr>
        <w:t>c/</w:t>
      </w:r>
      <w:r>
        <w:rPr>
          <w:b/>
          <w:sz w:val="20"/>
          <w:szCs w:val="20"/>
        </w:rPr>
        <w:t xml:space="preserve"> Mercedes s/nº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Pabellón Insular Santiago Martín</w:t>
      </w:r>
    </w:p>
    <w:p w:rsidR="00F420AB" w:rsidRPr="004D69D9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Los Majuelos</w:t>
      </w:r>
    </w:p>
    <w:p w:rsidR="00F420AB" w:rsidRDefault="00F420AB" w:rsidP="00F420AB">
      <w:pPr>
        <w:rPr>
          <w:b/>
          <w:sz w:val="20"/>
          <w:szCs w:val="20"/>
        </w:rPr>
      </w:pPr>
      <w:r>
        <w:rPr>
          <w:b/>
          <w:sz w:val="20"/>
          <w:szCs w:val="20"/>
        </w:rPr>
        <w:t>38108 San Cristóbal de la Laguna</w:t>
      </w:r>
    </w:p>
    <w:p w:rsidR="00640E35" w:rsidRDefault="00F420AB" w:rsidP="00F420AB">
      <w:pPr>
        <w:jc w:val="both"/>
      </w:pPr>
      <w:r>
        <w:rPr>
          <w:sz w:val="22"/>
          <w:szCs w:val="22"/>
        </w:rPr>
        <w:t xml:space="preserve">            TENERIFE</w:t>
      </w:r>
    </w:p>
    <w:p w:rsidR="00F420AB" w:rsidRDefault="00F420AB" w:rsidP="00640E35">
      <w:pPr>
        <w:rPr>
          <w:sz w:val="22"/>
        </w:rPr>
      </w:pPr>
    </w:p>
    <w:p w:rsidR="00F420AB" w:rsidRDefault="00F420AB" w:rsidP="00640E35">
      <w:pPr>
        <w:rPr>
          <w:sz w:val="22"/>
        </w:rPr>
      </w:pPr>
    </w:p>
    <w:p w:rsidR="00640E35" w:rsidRDefault="00640E35" w:rsidP="00640E35">
      <w:pPr>
        <w:rPr>
          <w:sz w:val="22"/>
        </w:rPr>
      </w:pPr>
      <w:r>
        <w:rPr>
          <w:sz w:val="22"/>
        </w:rPr>
        <w:t>Los nombramientos son aprobados por unanimidad</w:t>
      </w:r>
    </w:p>
    <w:p w:rsidR="00640E35" w:rsidRDefault="00640E35" w:rsidP="00640E35">
      <w:pPr>
        <w:jc w:val="both"/>
      </w:pPr>
      <w:r>
        <w:t>Sin otros asuntos que tratar se levanta la sesión, cuando son las diez y veinte horas  del día señalado en el encabezamiento, de lo que doy fe como Secretario con el Vº Bº del Presidente.</w:t>
      </w:r>
    </w:p>
    <w:p w:rsidR="00640E35" w:rsidRDefault="00640E35" w:rsidP="00640E35">
      <w:pPr>
        <w:jc w:val="both"/>
      </w:pPr>
    </w:p>
    <w:p w:rsidR="00F420AB" w:rsidRDefault="00F420AB" w:rsidP="00640E35">
      <w:pPr>
        <w:jc w:val="both"/>
      </w:pPr>
      <w:r>
        <w:t>El Presidente</w:t>
      </w:r>
      <w:r>
        <w:tab/>
      </w:r>
      <w:r>
        <w:tab/>
      </w:r>
      <w:r>
        <w:tab/>
      </w:r>
      <w:r>
        <w:tab/>
      </w:r>
      <w:r>
        <w:tab/>
        <w:t>El Secretario</w:t>
      </w:r>
    </w:p>
    <w:p w:rsidR="00F420AB" w:rsidRDefault="00F420AB" w:rsidP="00640E35">
      <w:pPr>
        <w:jc w:val="both"/>
      </w:pPr>
    </w:p>
    <w:p w:rsidR="00F420AB" w:rsidRDefault="00004A5C" w:rsidP="00640E35">
      <w:pPr>
        <w:jc w:val="both"/>
      </w:pPr>
      <w:r w:rsidRPr="00004A5C">
        <w:rPr>
          <w:noProof/>
          <w:lang w:val="es-ES" w:eastAsia="es-ES"/>
        </w:rPr>
        <w:drawing>
          <wp:inline distT="0" distB="0" distL="0" distR="0">
            <wp:extent cx="2209800" cy="1000909"/>
            <wp:effectExtent l="19050" t="0" r="0" b="0"/>
            <wp:docPr id="3" name="Imagen 8" descr="C:\Users\Juanjo\Desktop\CERTIFICADO DIGITAL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jo\Desktop\CERTIFICADO DIGITAL\FIR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A5C">
        <w:rPr>
          <w:noProof/>
          <w:lang w:val="es-ES" w:eastAsia="es-ES"/>
        </w:rPr>
        <w:drawing>
          <wp:inline distT="0" distB="0" distL="0" distR="0">
            <wp:extent cx="2143125" cy="1350248"/>
            <wp:effectExtent l="19050" t="0" r="9525" b="0"/>
            <wp:docPr id="4" name="Imagen 1" descr="JUAN JOSE CAB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JOSE CABRE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88" cy="135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0D" w:rsidRDefault="00F420AB" w:rsidP="00F420AB">
      <w:pPr>
        <w:jc w:val="both"/>
      </w:pPr>
      <w:r>
        <w:t>Marcial Juvenal Rodríguez Curbelo</w:t>
      </w:r>
      <w:r w:rsidR="00640E35" w:rsidRPr="00DE4F76">
        <w:rPr>
          <w:b/>
        </w:rPr>
        <w:tab/>
      </w:r>
      <w:r w:rsidR="00640E35" w:rsidRPr="00DE4F76">
        <w:rPr>
          <w:b/>
        </w:rPr>
        <w:tab/>
      </w:r>
      <w:r w:rsidR="00640E35" w:rsidRPr="00F420AB">
        <w:t>Juan José Cabrera Abreu</w:t>
      </w:r>
      <w:r w:rsidR="00640E35" w:rsidRPr="00F420AB">
        <w:tab/>
      </w:r>
    </w:p>
    <w:sectPr w:rsidR="0062330D" w:rsidSect="00EE293F">
      <w:footerReference w:type="default" r:id="rId18"/>
      <w:pgSz w:w="11906" w:h="16838"/>
      <w:pgMar w:top="851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74F" w:rsidRDefault="0041774F" w:rsidP="00C475B2">
      <w:r>
        <w:separator/>
      </w:r>
    </w:p>
  </w:endnote>
  <w:endnote w:type="continuationSeparator" w:id="1">
    <w:p w:rsidR="0041774F" w:rsidRDefault="0041774F" w:rsidP="00C4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93F" w:rsidRDefault="00AF1D3A">
    <w:pPr>
      <w:pStyle w:val="Piedepgina"/>
      <w:jc w:val="right"/>
    </w:pPr>
    <w:fldSimple w:instr=" PAGE   \* MERGEFORMAT ">
      <w:r w:rsidR="002B6E9F">
        <w:rPr>
          <w:noProof/>
        </w:rPr>
        <w:t>5</w:t>
      </w:r>
    </w:fldSimple>
  </w:p>
  <w:p w:rsidR="00EE293F" w:rsidRDefault="00EE293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74F" w:rsidRDefault="0041774F" w:rsidP="00C475B2">
      <w:r>
        <w:separator/>
      </w:r>
    </w:p>
  </w:footnote>
  <w:footnote w:type="continuationSeparator" w:id="1">
    <w:p w:rsidR="0041774F" w:rsidRDefault="0041774F" w:rsidP="00C47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84B"/>
    <w:multiLevelType w:val="hybridMultilevel"/>
    <w:tmpl w:val="D632C72E"/>
    <w:lvl w:ilvl="0" w:tplc="F3A6C1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7D8C"/>
    <w:multiLevelType w:val="hybridMultilevel"/>
    <w:tmpl w:val="F70401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308BE"/>
    <w:multiLevelType w:val="hybridMultilevel"/>
    <w:tmpl w:val="263404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FF2566"/>
    <w:multiLevelType w:val="hybridMultilevel"/>
    <w:tmpl w:val="F330F8E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4D62E8"/>
    <w:multiLevelType w:val="hybridMultilevel"/>
    <w:tmpl w:val="F312843A"/>
    <w:lvl w:ilvl="0" w:tplc="0F20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E25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A1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72A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E64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307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16D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A02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0A9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EE17493"/>
    <w:multiLevelType w:val="hybridMultilevel"/>
    <w:tmpl w:val="7FF2EF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F00432"/>
    <w:multiLevelType w:val="hybridMultilevel"/>
    <w:tmpl w:val="3A6830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35562"/>
    <w:multiLevelType w:val="hybridMultilevel"/>
    <w:tmpl w:val="104452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227F7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FB69A5"/>
    <w:multiLevelType w:val="hybridMultilevel"/>
    <w:tmpl w:val="4B009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596D1C"/>
    <w:multiLevelType w:val="hybridMultilevel"/>
    <w:tmpl w:val="E7D43E3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AF5F66"/>
    <w:multiLevelType w:val="hybridMultilevel"/>
    <w:tmpl w:val="3FC6E5B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B3B0F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59950F4"/>
    <w:multiLevelType w:val="hybridMultilevel"/>
    <w:tmpl w:val="C51678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6471D4"/>
    <w:multiLevelType w:val="hybridMultilevel"/>
    <w:tmpl w:val="276A8C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80213"/>
    <w:multiLevelType w:val="hybridMultilevel"/>
    <w:tmpl w:val="AF3615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EE24F8"/>
    <w:multiLevelType w:val="hybridMultilevel"/>
    <w:tmpl w:val="C632E472"/>
    <w:lvl w:ilvl="0" w:tplc="6BC616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7334D1"/>
    <w:multiLevelType w:val="hybridMultilevel"/>
    <w:tmpl w:val="C9A8EF0A"/>
    <w:lvl w:ilvl="0" w:tplc="DACE8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988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21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CC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AC8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E06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F82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8B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C9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4E80103"/>
    <w:multiLevelType w:val="hybridMultilevel"/>
    <w:tmpl w:val="FA46F40C"/>
    <w:lvl w:ilvl="0" w:tplc="33B65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2F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A89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C4B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CE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642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54B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DE1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81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BB875D2"/>
    <w:multiLevelType w:val="hybridMultilevel"/>
    <w:tmpl w:val="8A9E69FA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FAC13C1"/>
    <w:multiLevelType w:val="hybridMultilevel"/>
    <w:tmpl w:val="F91AE7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B94264"/>
    <w:multiLevelType w:val="hybridMultilevel"/>
    <w:tmpl w:val="5308E25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EF364F"/>
    <w:multiLevelType w:val="hybridMultilevel"/>
    <w:tmpl w:val="8A02E29C"/>
    <w:lvl w:ilvl="0" w:tplc="E342EA2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181DE2"/>
    <w:multiLevelType w:val="hybridMultilevel"/>
    <w:tmpl w:val="5308E25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BB6961"/>
    <w:multiLevelType w:val="hybridMultilevel"/>
    <w:tmpl w:val="0D40A162"/>
    <w:lvl w:ilvl="0" w:tplc="A9C20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9E1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44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463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89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80F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6AD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324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A6C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35C50EC"/>
    <w:multiLevelType w:val="hybridMultilevel"/>
    <w:tmpl w:val="8B76BA8E"/>
    <w:lvl w:ilvl="0" w:tplc="6AAEF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D63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F04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BEA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402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66A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98E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FE8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669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BC63F7B"/>
    <w:multiLevelType w:val="hybridMultilevel"/>
    <w:tmpl w:val="35020EB4"/>
    <w:lvl w:ilvl="0" w:tplc="7A860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203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B04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02C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509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8E0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408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32B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004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DDA6053"/>
    <w:multiLevelType w:val="hybridMultilevel"/>
    <w:tmpl w:val="20C6D16E"/>
    <w:lvl w:ilvl="0" w:tplc="F1B40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2A6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63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827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F80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60F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688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14D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E2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F106718"/>
    <w:multiLevelType w:val="hybridMultilevel"/>
    <w:tmpl w:val="92A64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3"/>
  </w:num>
  <w:num w:numId="4">
    <w:abstractNumId w:val="16"/>
  </w:num>
  <w:num w:numId="5">
    <w:abstractNumId w:val="20"/>
  </w:num>
  <w:num w:numId="6">
    <w:abstractNumId w:val="15"/>
  </w:num>
  <w:num w:numId="7">
    <w:abstractNumId w:val="21"/>
  </w:num>
  <w:num w:numId="8">
    <w:abstractNumId w:val="28"/>
  </w:num>
  <w:num w:numId="9">
    <w:abstractNumId w:val="25"/>
  </w:num>
  <w:num w:numId="10">
    <w:abstractNumId w:val="24"/>
  </w:num>
  <w:num w:numId="11">
    <w:abstractNumId w:val="18"/>
  </w:num>
  <w:num w:numId="12">
    <w:abstractNumId w:val="17"/>
  </w:num>
  <w:num w:numId="13">
    <w:abstractNumId w:val="26"/>
  </w:num>
  <w:num w:numId="14">
    <w:abstractNumId w:val="5"/>
  </w:num>
  <w:num w:numId="15">
    <w:abstractNumId w:val="19"/>
  </w:num>
  <w:num w:numId="16">
    <w:abstractNumId w:val="13"/>
  </w:num>
  <w:num w:numId="17">
    <w:abstractNumId w:val="9"/>
  </w:num>
  <w:num w:numId="18">
    <w:abstractNumId w:val="2"/>
  </w:num>
  <w:num w:numId="19">
    <w:abstractNumId w:val="0"/>
  </w:num>
  <w:num w:numId="20">
    <w:abstractNumId w:val="14"/>
  </w:num>
  <w:num w:numId="21">
    <w:abstractNumId w:val="11"/>
  </w:num>
  <w:num w:numId="22">
    <w:abstractNumId w:val="7"/>
  </w:num>
  <w:num w:numId="23">
    <w:abstractNumId w:val="1"/>
  </w:num>
  <w:num w:numId="24">
    <w:abstractNumId w:val="4"/>
  </w:num>
  <w:num w:numId="25">
    <w:abstractNumId w:val="27"/>
  </w:num>
  <w:num w:numId="26">
    <w:abstractNumId w:val="23"/>
  </w:num>
  <w:num w:numId="27">
    <w:abstractNumId w:val="6"/>
  </w:num>
  <w:num w:numId="28">
    <w:abstractNumId w:val="8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/>
  <w:rsids>
    <w:rsidRoot w:val="004D7BA4"/>
    <w:rsid w:val="00004A5C"/>
    <w:rsid w:val="0001330F"/>
    <w:rsid w:val="000202FD"/>
    <w:rsid w:val="00054D64"/>
    <w:rsid w:val="000651E0"/>
    <w:rsid w:val="000810A7"/>
    <w:rsid w:val="000A311A"/>
    <w:rsid w:val="000A66CA"/>
    <w:rsid w:val="000F07D0"/>
    <w:rsid w:val="00123DB3"/>
    <w:rsid w:val="001528F8"/>
    <w:rsid w:val="0015391C"/>
    <w:rsid w:val="00160C5E"/>
    <w:rsid w:val="001853AF"/>
    <w:rsid w:val="001951ED"/>
    <w:rsid w:val="001C0C96"/>
    <w:rsid w:val="001C1995"/>
    <w:rsid w:val="001F5536"/>
    <w:rsid w:val="00234052"/>
    <w:rsid w:val="0025132A"/>
    <w:rsid w:val="00273910"/>
    <w:rsid w:val="002A5B0E"/>
    <w:rsid w:val="002B4ECE"/>
    <w:rsid w:val="002B6E9F"/>
    <w:rsid w:val="002C16E3"/>
    <w:rsid w:val="002E25EC"/>
    <w:rsid w:val="00314514"/>
    <w:rsid w:val="00335F2C"/>
    <w:rsid w:val="00346550"/>
    <w:rsid w:val="00391282"/>
    <w:rsid w:val="0039377B"/>
    <w:rsid w:val="003A5130"/>
    <w:rsid w:val="00407BFB"/>
    <w:rsid w:val="0041774F"/>
    <w:rsid w:val="00430393"/>
    <w:rsid w:val="00483954"/>
    <w:rsid w:val="004C2A83"/>
    <w:rsid w:val="004D7BA4"/>
    <w:rsid w:val="005043CF"/>
    <w:rsid w:val="005047C5"/>
    <w:rsid w:val="00504CCA"/>
    <w:rsid w:val="00536053"/>
    <w:rsid w:val="0057497E"/>
    <w:rsid w:val="00595635"/>
    <w:rsid w:val="005B4906"/>
    <w:rsid w:val="006125A7"/>
    <w:rsid w:val="00612C50"/>
    <w:rsid w:val="0061313C"/>
    <w:rsid w:val="0062330D"/>
    <w:rsid w:val="00632930"/>
    <w:rsid w:val="00640E35"/>
    <w:rsid w:val="006574EC"/>
    <w:rsid w:val="0067710F"/>
    <w:rsid w:val="00684C29"/>
    <w:rsid w:val="0069540A"/>
    <w:rsid w:val="006A47A3"/>
    <w:rsid w:val="006B309E"/>
    <w:rsid w:val="006B3532"/>
    <w:rsid w:val="006D76A2"/>
    <w:rsid w:val="0074522F"/>
    <w:rsid w:val="0078767B"/>
    <w:rsid w:val="007B5FCA"/>
    <w:rsid w:val="007C5C4E"/>
    <w:rsid w:val="00812DA9"/>
    <w:rsid w:val="00817B11"/>
    <w:rsid w:val="00833E58"/>
    <w:rsid w:val="00864A08"/>
    <w:rsid w:val="00920C47"/>
    <w:rsid w:val="009B634E"/>
    <w:rsid w:val="00A25799"/>
    <w:rsid w:val="00A3318F"/>
    <w:rsid w:val="00AE2417"/>
    <w:rsid w:val="00AF1D3A"/>
    <w:rsid w:val="00B148A9"/>
    <w:rsid w:val="00B332A1"/>
    <w:rsid w:val="00B411C3"/>
    <w:rsid w:val="00B643DE"/>
    <w:rsid w:val="00B9623A"/>
    <w:rsid w:val="00BB3D54"/>
    <w:rsid w:val="00C05527"/>
    <w:rsid w:val="00C057FB"/>
    <w:rsid w:val="00C115DE"/>
    <w:rsid w:val="00C25B22"/>
    <w:rsid w:val="00C3575F"/>
    <w:rsid w:val="00C40216"/>
    <w:rsid w:val="00C4022A"/>
    <w:rsid w:val="00C475B2"/>
    <w:rsid w:val="00C57152"/>
    <w:rsid w:val="00C60D5C"/>
    <w:rsid w:val="00C71277"/>
    <w:rsid w:val="00C71402"/>
    <w:rsid w:val="00C80432"/>
    <w:rsid w:val="00C823A1"/>
    <w:rsid w:val="00CA451D"/>
    <w:rsid w:val="00CA6059"/>
    <w:rsid w:val="00CB69CB"/>
    <w:rsid w:val="00CD0405"/>
    <w:rsid w:val="00CD453F"/>
    <w:rsid w:val="00CE762D"/>
    <w:rsid w:val="00D31C11"/>
    <w:rsid w:val="00D60D8F"/>
    <w:rsid w:val="00DB00A3"/>
    <w:rsid w:val="00DC5A1A"/>
    <w:rsid w:val="00E23507"/>
    <w:rsid w:val="00E53A74"/>
    <w:rsid w:val="00E97C22"/>
    <w:rsid w:val="00EA7FD8"/>
    <w:rsid w:val="00EB380D"/>
    <w:rsid w:val="00EE293F"/>
    <w:rsid w:val="00F31AE5"/>
    <w:rsid w:val="00F37231"/>
    <w:rsid w:val="00F3767D"/>
    <w:rsid w:val="00F420AB"/>
    <w:rsid w:val="00F91F64"/>
    <w:rsid w:val="00FB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0C47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920C47"/>
    <w:pPr>
      <w:spacing w:before="100" w:beforeAutospacing="1" w:after="100" w:afterAutospacing="1"/>
    </w:pPr>
    <w:rPr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C475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75B2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C475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5B2"/>
    <w:rPr>
      <w:sz w:val="24"/>
      <w:szCs w:val="24"/>
      <w:lang w:val="es-ES_tradnl" w:eastAsia="es-ES_tradnl"/>
    </w:rPr>
  </w:style>
  <w:style w:type="character" w:styleId="Nmerodepgina">
    <w:name w:val="page number"/>
    <w:basedOn w:val="Fuentedeprrafopredeter"/>
    <w:uiPriority w:val="99"/>
    <w:unhideWhenUsed/>
    <w:rsid w:val="00C475B2"/>
    <w:rPr>
      <w:rFonts w:eastAsia="Times New Roman" w:cs="Times New Roman"/>
      <w:bCs w:val="0"/>
      <w:iCs w:val="0"/>
      <w:szCs w:val="22"/>
      <w:lang w:val="es-ES"/>
    </w:rPr>
  </w:style>
  <w:style w:type="paragraph" w:styleId="Textodeglobo">
    <w:name w:val="Balloon Text"/>
    <w:basedOn w:val="Normal"/>
    <w:link w:val="TextodegloboCar"/>
    <w:rsid w:val="00E235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3507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jo\Documents\FECAZA%20CANARIA%202019-2022\ACTA%20JUNTAS%20GOBIERNO%20Y%20ASAMBLEAS\8%20ACTA%20ASAMBLEA%20GENERAL%20EXTRA%20ORDINARIA%2030%20ENERO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AAD0D-877D-4D68-8A21-41000BAA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 ACTA ASAMBLEA GENERAL EXTRA ORDINARIA 30 ENERO 2021</Template>
  <TotalTime>5</TotalTime>
  <Pages>7</Pages>
  <Words>1807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Office 2003 SP3</Company>
  <LinksUpToDate>false</LinksUpToDate>
  <CharactersWithSpaces>11727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Juanjo</dc:creator>
  <cp:lastModifiedBy>Juanjo</cp:lastModifiedBy>
  <cp:revision>2</cp:revision>
  <cp:lastPrinted>2021-02-01T09:40:00Z</cp:lastPrinted>
  <dcterms:created xsi:type="dcterms:W3CDTF">2021-02-05T06:38:00Z</dcterms:created>
  <dcterms:modified xsi:type="dcterms:W3CDTF">2021-02-05T06:45:00Z</dcterms:modified>
</cp:coreProperties>
</file>